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425"/>
        <w:gridCol w:w="3436"/>
        <w:gridCol w:w="3368"/>
      </w:tblGrid>
      <w:tr w:rsidR="00C915E4" w:rsidRPr="00E34186" w14:paraId="5775E19F" w14:textId="77777777" w:rsidTr="00E34186">
        <w:tc>
          <w:tcPr>
            <w:tcW w:w="10881" w:type="dxa"/>
            <w:gridSpan w:val="4"/>
          </w:tcPr>
          <w:p w14:paraId="5667640B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73DE1D1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291C264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7F650E8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229" w:type="dxa"/>
            <w:gridSpan w:val="3"/>
            <w:vAlign w:val="center"/>
          </w:tcPr>
          <w:p w14:paraId="27E0C3D0" w14:textId="77777777" w:rsidR="00C915E4" w:rsidRPr="00E2687F" w:rsidRDefault="00E2687F" w:rsidP="00E2687F">
            <w:pPr>
              <w:pStyle w:val="berschrift1"/>
              <w:jc w:val="right"/>
              <w:rPr>
                <w:sz w:val="56"/>
                <w:szCs w:val="56"/>
              </w:rPr>
            </w:pPr>
            <w:r w:rsidRPr="00E2687F">
              <w:rPr>
                <w:sz w:val="56"/>
                <w:szCs w:val="56"/>
              </w:rPr>
              <w:t>Mahnung</w:t>
            </w:r>
          </w:p>
          <w:p w14:paraId="7F8AB490" w14:textId="42CA6768" w:rsidR="00E2687F" w:rsidRPr="00E2687F" w:rsidRDefault="00E2687F" w:rsidP="00E2687F">
            <w:pPr>
              <w:jc w:val="right"/>
            </w:pPr>
            <w:r w:rsidRPr="00E2687F">
              <w:rPr>
                <w:sz w:val="32"/>
                <w:szCs w:val="32"/>
              </w:rPr>
              <w:t>Rechnung RXXXX-X vom XX.XX.XXXX</w:t>
            </w:r>
          </w:p>
        </w:tc>
      </w:tr>
      <w:tr w:rsidR="00E2687F" w:rsidRPr="00E34186" w14:paraId="77681D6A" w14:textId="77777777" w:rsidTr="00AF7F63">
        <w:trPr>
          <w:trHeight w:val="1279"/>
        </w:trPr>
        <w:tc>
          <w:tcPr>
            <w:tcW w:w="4077" w:type="dxa"/>
            <w:gridSpan w:val="2"/>
          </w:tcPr>
          <w:p w14:paraId="1D39FEDB" w14:textId="014CEAFB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Mahnungsdatum</w:t>
            </w:r>
          </w:p>
          <w:p w14:paraId="5792B927" w14:textId="77777777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7121B7A3" w14:textId="09F83AFD" w:rsidR="00E2687F" w:rsidRPr="00E2687F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436" w:type="dxa"/>
          </w:tcPr>
          <w:p w14:paraId="358ECC3F" w14:textId="65C345A4" w:rsidR="00E2687F" w:rsidRPr="00E34186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Fälligkeitsd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423E533F" w14:textId="77777777" w:rsidR="00E2687F" w:rsidRPr="00C915E4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C0C60DD" w14:textId="77777777" w:rsidR="00E2687F" w:rsidRPr="00E34186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31ECFB57" w14:textId="77777777" w:rsidR="00E2687F" w:rsidRPr="00E34186" w:rsidRDefault="00E2687F" w:rsidP="00AF7F63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B731896" w14:textId="77777777" w:rsidR="00E2687F" w:rsidRPr="00C915E4" w:rsidRDefault="00E2687F" w:rsidP="00AF7F63">
            <w:pPr>
              <w:spacing w:line="240" w:lineRule="auto"/>
              <w:ind w:right="3"/>
              <w:rPr>
                <w:sz w:val="24"/>
                <w:szCs w:val="24"/>
                <w:lang w:val="de-AT"/>
              </w:rPr>
            </w:pPr>
          </w:p>
          <w:p w14:paraId="3983267B" w14:textId="77777777" w:rsidR="00E2687F" w:rsidRPr="00E34186" w:rsidRDefault="00E2687F" w:rsidP="00AF7F63">
            <w:pPr>
              <w:spacing w:line="240" w:lineRule="auto"/>
              <w:ind w:right="3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611939">
        <w:trPr>
          <w:trHeight w:val="4617"/>
        </w:trPr>
        <w:tc>
          <w:tcPr>
            <w:tcW w:w="10881" w:type="dxa"/>
            <w:gridSpan w:val="2"/>
            <w:vAlign w:val="center"/>
          </w:tcPr>
          <w:p w14:paraId="47B7FEA0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Sehr geehrte Frau Musterfrau!</w:t>
            </w:r>
          </w:p>
          <w:p w14:paraId="21DB25B9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8B01DEF" w14:textId="77777777" w:rsidR="00E2687F" w:rsidRPr="00611939" w:rsidRDefault="00E2687F" w:rsidP="00A90CDD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Ihre Zahlung für die Rechnung mit der Rechnungsnummer RXXXX-X ist trotz Fälligkeit am XX.XX.XXXX bis heute, XX.XX.XXXX, noch nicht auf meinem Konto eingegangen - vielleicht haben Sie die fristgerechte Anweisung übersehen.</w:t>
            </w:r>
          </w:p>
          <w:p w14:paraId="1779438D" w14:textId="77777777" w:rsidR="00E2687F" w:rsidRPr="00611939" w:rsidRDefault="00E2687F" w:rsidP="00A90CDD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 xml:space="preserve">Ich gewähre für den Zahlungseingang eine weitere Frist von XX Tagen. Bitte überweisen Sie daher den fälligen Betrag in Höhe von </w:t>
            </w:r>
            <w:proofErr w:type="gramStart"/>
            <w:r w:rsidRPr="00611939">
              <w:rPr>
                <w:sz w:val="24"/>
                <w:szCs w:val="24"/>
                <w:lang w:val="de-AT"/>
              </w:rPr>
              <w:t>XXXX,XX</w:t>
            </w:r>
            <w:proofErr w:type="gramEnd"/>
            <w:r w:rsidRPr="00611939">
              <w:rPr>
                <w:sz w:val="24"/>
                <w:szCs w:val="24"/>
                <w:lang w:val="de-AT"/>
              </w:rPr>
              <w:t xml:space="preserve"> EUR bis spätestens XX.XX.XXXX. Die betreffende Rechnung liegt diesem Schreiben in Kopie bei.</w:t>
            </w:r>
          </w:p>
          <w:p w14:paraId="22213717" w14:textId="77777777" w:rsidR="00E2687F" w:rsidRPr="00611939" w:rsidRDefault="00E2687F" w:rsidP="00A90CDD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Sofern Sie die Zahlung zwischenzeitig bereits veranlasst haben, betrachten Sie dieses Schreiben bitte als gegenstandslos.</w:t>
            </w:r>
          </w:p>
          <w:p w14:paraId="7605544D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F4B300A" w14:textId="77777777" w:rsidR="00E2687F" w:rsidRPr="00611939" w:rsidRDefault="00E2687F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611939">
              <w:rPr>
                <w:sz w:val="24"/>
                <w:szCs w:val="24"/>
                <w:lang w:val="de-AT"/>
              </w:rPr>
              <w:t>Mit freundlichen Grüßen,</w:t>
            </w:r>
          </w:p>
          <w:p w14:paraId="60362B58" w14:textId="5236F3B6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611939">
        <w:trPr>
          <w:trHeight w:val="2699"/>
        </w:trPr>
        <w:tc>
          <w:tcPr>
            <w:tcW w:w="5494" w:type="dxa"/>
          </w:tcPr>
          <w:p w14:paraId="6DDF0323" w14:textId="77F59FE4" w:rsidR="00277DC4" w:rsidRPr="00E2687F" w:rsidRDefault="00E2687F" w:rsidP="00E2687F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E2687F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609F3" w14:textId="77777777" w:rsidR="009C5B5A" w:rsidRDefault="009C5B5A">
      <w:pPr>
        <w:spacing w:line="240" w:lineRule="auto"/>
      </w:pPr>
      <w:r>
        <w:separator/>
      </w:r>
    </w:p>
  </w:endnote>
  <w:endnote w:type="continuationSeparator" w:id="0">
    <w:p w14:paraId="2E1212A8" w14:textId="77777777" w:rsidR="009C5B5A" w:rsidRDefault="009C5B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8347C8BB-0E67-4564-8071-CB78E64B6EF3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FB9B8D5F-472D-4806-876C-6DE93168361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10D32FD4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7A392" w14:textId="77777777" w:rsidR="009C5B5A" w:rsidRDefault="009C5B5A">
      <w:pPr>
        <w:spacing w:line="240" w:lineRule="auto"/>
      </w:pPr>
      <w:r>
        <w:separator/>
      </w:r>
    </w:p>
  </w:footnote>
  <w:footnote w:type="continuationSeparator" w:id="0">
    <w:p w14:paraId="41C2F85A" w14:textId="77777777" w:rsidR="009C5B5A" w:rsidRDefault="009C5B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2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277DC4"/>
    <w:rsid w:val="002D0220"/>
    <w:rsid w:val="003C62A9"/>
    <w:rsid w:val="004547FC"/>
    <w:rsid w:val="00611939"/>
    <w:rsid w:val="00705069"/>
    <w:rsid w:val="00731125"/>
    <w:rsid w:val="007F1A53"/>
    <w:rsid w:val="00895149"/>
    <w:rsid w:val="009C5B5A"/>
    <w:rsid w:val="00A0050E"/>
    <w:rsid w:val="00A90CDD"/>
    <w:rsid w:val="00AF7F63"/>
    <w:rsid w:val="00BE7F61"/>
    <w:rsid w:val="00C915E4"/>
    <w:rsid w:val="00E2687F"/>
    <w:rsid w:val="00E34186"/>
    <w:rsid w:val="00E44788"/>
    <w:rsid w:val="00F2134C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267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2025-10-07T13:05:00Z</dcterms:created>
  <dcterms:modified xsi:type="dcterms:W3CDTF">2025-10-10T09:23:00Z</dcterms:modified>
</cp:coreProperties>
</file>