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79FA1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673C07A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71ABCBC1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801"/>
        <w:gridCol w:w="2552"/>
        <w:gridCol w:w="2160"/>
        <w:gridCol w:w="3368"/>
      </w:tblGrid>
      <w:tr w:rsidR="00C915E4" w:rsidRPr="00E34186" w14:paraId="391AB6D5" w14:textId="77777777" w:rsidTr="00E34186">
        <w:tc>
          <w:tcPr>
            <w:tcW w:w="10881" w:type="dxa"/>
            <w:gridSpan w:val="4"/>
          </w:tcPr>
          <w:p w14:paraId="66B4973C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1E2EF58C" w14:textId="77777777" w:rsidTr="00D30A75">
        <w:trPr>
          <w:trHeight w:val="2631"/>
        </w:trPr>
        <w:tc>
          <w:tcPr>
            <w:tcW w:w="2801" w:type="dxa"/>
            <w:vAlign w:val="center"/>
          </w:tcPr>
          <w:p w14:paraId="7A6BACAA" w14:textId="182AC4B9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</w:p>
        </w:tc>
        <w:tc>
          <w:tcPr>
            <w:tcW w:w="8080" w:type="dxa"/>
            <w:gridSpan w:val="3"/>
            <w:vAlign w:val="center"/>
          </w:tcPr>
          <w:p w14:paraId="0FCBF2D1" w14:textId="2590B28D" w:rsidR="00C915E4" w:rsidRPr="00D30A75" w:rsidRDefault="00D30A75" w:rsidP="00D30A75">
            <w:pPr>
              <w:pStyle w:val="berschrift1"/>
              <w:jc w:val="right"/>
              <w:rPr>
                <w:sz w:val="56"/>
                <w:szCs w:val="56"/>
              </w:rPr>
            </w:pPr>
            <w:r w:rsidRPr="00D30A75">
              <w:rPr>
                <w:sz w:val="56"/>
                <w:szCs w:val="56"/>
              </w:rPr>
              <w:t>Kleinbetragsrechnung</w:t>
            </w:r>
          </w:p>
        </w:tc>
      </w:tr>
      <w:tr w:rsidR="00D30A75" w:rsidRPr="00E34186" w14:paraId="243B8FEC" w14:textId="77777777" w:rsidTr="00573938">
        <w:trPr>
          <w:trHeight w:val="853"/>
        </w:trPr>
        <w:tc>
          <w:tcPr>
            <w:tcW w:w="2801" w:type="dxa"/>
          </w:tcPr>
          <w:p w14:paraId="0EDD2F0C" w14:textId="77777777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5662A9B0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214A5F9" w14:textId="77777777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552" w:type="dxa"/>
          </w:tcPr>
          <w:p w14:paraId="0D2FFD8E" w14:textId="16019710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Rechnungsdatum</w:t>
            </w:r>
          </w:p>
          <w:p w14:paraId="051ED7A1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B42E0F5" w14:textId="1C4EABFB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160" w:type="dxa"/>
          </w:tcPr>
          <w:p w14:paraId="1FBCC397" w14:textId="78D33FA4" w:rsidR="00D30A75" w:rsidRPr="00E34186" w:rsidRDefault="00D30A7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27A82E41" w14:textId="77777777" w:rsidR="00D30A75" w:rsidRPr="00C915E4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A034881" w14:textId="77777777" w:rsidR="00D30A75" w:rsidRPr="00E34186" w:rsidRDefault="00D30A7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6B017558" w14:textId="77777777" w:rsidR="00D30A75" w:rsidRPr="00E34186" w:rsidRDefault="00D30A75" w:rsidP="00573938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31FFB42B" w14:textId="77777777" w:rsidR="00D30A75" w:rsidRPr="00C915E4" w:rsidRDefault="00D30A75" w:rsidP="00573938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AFB18F" w14:textId="77777777" w:rsidR="00D30A75" w:rsidRPr="00E34186" w:rsidRDefault="00D30A75" w:rsidP="00573938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1C0D0377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3A4A9E9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5BB2965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2976"/>
        <w:gridCol w:w="3119"/>
      </w:tblGrid>
      <w:tr w:rsidR="00D30A75" w:rsidRPr="00E34186" w14:paraId="17D64DCF" w14:textId="77777777" w:rsidTr="00D30A75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6D3F5EA0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331E0F18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2976" w:type="dxa"/>
            <w:shd w:val="clear" w:color="auto" w:fill="D9D9D9"/>
            <w:vAlign w:val="center"/>
          </w:tcPr>
          <w:p w14:paraId="65C5AFD8" w14:textId="2FC746B5" w:rsidR="00D30A75" w:rsidRPr="00E34186" w:rsidRDefault="00D30A75" w:rsidP="00D30A75">
            <w:pPr>
              <w:spacing w:before="300" w:after="300" w:line="240" w:lineRule="auto"/>
              <w:ind w:right="1174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3119" w:type="dxa"/>
            <w:shd w:val="clear" w:color="auto" w:fill="D9D9D9"/>
            <w:vAlign w:val="center"/>
          </w:tcPr>
          <w:p w14:paraId="1E39509D" w14:textId="29E805C9" w:rsidR="00D30A75" w:rsidRPr="00E34186" w:rsidRDefault="00D30A75" w:rsidP="00D30A75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</w:t>
            </w:r>
          </w:p>
        </w:tc>
      </w:tr>
      <w:tr w:rsidR="00D30A75" w:rsidRPr="00E34186" w14:paraId="12B46FC6" w14:textId="77777777" w:rsidTr="00764A68">
        <w:trPr>
          <w:trHeight w:val="684"/>
        </w:trPr>
        <w:tc>
          <w:tcPr>
            <w:tcW w:w="993" w:type="dxa"/>
          </w:tcPr>
          <w:p w14:paraId="1373CF93" w14:textId="77777777" w:rsidR="00D30A75" w:rsidRPr="00E34186" w:rsidRDefault="00D30A75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5CEEF7EB" w14:textId="77777777" w:rsidR="00D30A75" w:rsidRPr="00E34186" w:rsidRDefault="00D30A75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976" w:type="dxa"/>
          </w:tcPr>
          <w:p w14:paraId="4BC6DCE2" w14:textId="0E046641" w:rsidR="00D30A75" w:rsidRPr="00E34186" w:rsidRDefault="00D30A75" w:rsidP="00D30A75">
            <w:pPr>
              <w:spacing w:before="300" w:after="300" w:line="240" w:lineRule="auto"/>
              <w:ind w:right="1174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14:paraId="5DEAC5D5" w14:textId="77777777" w:rsidR="00D30A75" w:rsidRPr="00E34186" w:rsidRDefault="00D30A75" w:rsidP="00D30A75">
            <w:pPr>
              <w:spacing w:before="300" w:after="300" w:line="240" w:lineRule="auto"/>
              <w:ind w:right="42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2F30A7EB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1843"/>
        <w:gridCol w:w="3544"/>
      </w:tblGrid>
      <w:tr w:rsidR="00277DC4" w:rsidRPr="00E34186" w14:paraId="6B7E1B51" w14:textId="77777777" w:rsidTr="00764A68">
        <w:trPr>
          <w:trHeight w:val="89"/>
        </w:trPr>
        <w:tc>
          <w:tcPr>
            <w:tcW w:w="4584" w:type="dxa"/>
            <w:tcBorders>
              <w:bottom w:val="single" w:sz="4" w:space="0" w:color="auto"/>
            </w:tcBorders>
          </w:tcPr>
          <w:p w14:paraId="78A6A38E" w14:textId="3DCB4A30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</w:p>
        </w:tc>
        <w:tc>
          <w:tcPr>
            <w:tcW w:w="6297" w:type="dxa"/>
            <w:gridSpan w:val="3"/>
            <w:tcBorders>
              <w:bottom w:val="single" w:sz="4" w:space="0" w:color="auto"/>
            </w:tcBorders>
          </w:tcPr>
          <w:p w14:paraId="2BDD7FD7" w14:textId="386C2F0E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</w:p>
        </w:tc>
      </w:tr>
      <w:tr w:rsidR="00764A68" w:rsidRPr="00E34186" w14:paraId="517F5246" w14:textId="77777777" w:rsidTr="00764A68">
        <w:trPr>
          <w:trHeight w:val="1017"/>
        </w:trPr>
        <w:tc>
          <w:tcPr>
            <w:tcW w:w="7337" w:type="dxa"/>
            <w:gridSpan w:val="3"/>
            <w:tcBorders>
              <w:top w:val="single" w:sz="4" w:space="0" w:color="auto"/>
            </w:tcBorders>
            <w:vAlign w:val="center"/>
          </w:tcPr>
          <w:p w14:paraId="67C936A8" w14:textId="3FB6FCA0" w:rsidR="00764A68" w:rsidRDefault="00764A68" w:rsidP="00D30A75">
            <w:pPr>
              <w:spacing w:line="240" w:lineRule="auto"/>
              <w:ind w:right="42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14:paraId="12404809" w14:textId="43B537A2" w:rsidR="00764A68" w:rsidRPr="00764A68" w:rsidRDefault="00764A68" w:rsidP="00764A68">
            <w:pPr>
              <w:spacing w:line="240" w:lineRule="auto"/>
              <w:ind w:right="42"/>
              <w:rPr>
                <w:sz w:val="24"/>
                <w:szCs w:val="24"/>
              </w:rPr>
            </w:pPr>
            <w:r w:rsidRPr="00764A68">
              <w:rPr>
                <w:sz w:val="24"/>
                <w:szCs w:val="24"/>
              </w:rPr>
              <w:t xml:space="preserve">Rechnungssumme: </w:t>
            </w:r>
            <w:r w:rsidRPr="00764A68">
              <w:rPr>
                <w:b/>
                <w:bCs/>
                <w:sz w:val="24"/>
                <w:szCs w:val="24"/>
              </w:rPr>
              <w:t>1800,00 €</w:t>
            </w:r>
          </w:p>
          <w:p w14:paraId="5FEAE5D0" w14:textId="5EF88102" w:rsidR="00764A68" w:rsidRPr="00E34186" w:rsidRDefault="00764A68" w:rsidP="00764A68">
            <w:pPr>
              <w:spacing w:line="240" w:lineRule="auto"/>
              <w:ind w:right="42"/>
              <w:rPr>
                <w:sz w:val="20"/>
                <w:szCs w:val="20"/>
                <w:lang w:val="de-AT"/>
              </w:rPr>
            </w:pPr>
            <w:r w:rsidRPr="00764A68">
              <w:t xml:space="preserve">(brutto, inkl. 10%, 13% </w:t>
            </w:r>
            <w:r>
              <w:br/>
            </w:r>
            <w:r w:rsidRPr="00764A68">
              <w:t>bzw. 20%)</w:t>
            </w:r>
          </w:p>
        </w:tc>
      </w:tr>
      <w:tr w:rsidR="00277DC4" w:rsidRPr="00E34186" w14:paraId="222C1F0E" w14:textId="77777777" w:rsidTr="00764A68">
        <w:trPr>
          <w:trHeight w:val="4655"/>
        </w:trPr>
        <w:tc>
          <w:tcPr>
            <w:tcW w:w="5494" w:type="dxa"/>
            <w:gridSpan w:val="2"/>
            <w:vAlign w:val="center"/>
          </w:tcPr>
          <w:p w14:paraId="1C842EFC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gridSpan w:val="2"/>
            <w:vAlign w:val="bottom"/>
          </w:tcPr>
          <w:p w14:paraId="160B2E13" w14:textId="11B69B14" w:rsidR="00277DC4" w:rsidRPr="00E34186" w:rsidRDefault="00764A68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45E21AD7" wp14:editId="256813E0">
                  <wp:extent cx="736600" cy="736600"/>
                  <wp:effectExtent l="0" t="0" r="0" b="0"/>
                  <wp:docPr id="65" name="Bild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736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F34F0A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2F1D41C3" w14:textId="2286DD17" w:rsidR="00E44788" w:rsidRDefault="00E44788">
      <w:pPr>
        <w:rPr>
          <w:sz w:val="26"/>
          <w:szCs w:val="26"/>
        </w:rPr>
      </w:pPr>
    </w:p>
    <w:p w14:paraId="1070B441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4EBFCFFE" w14:textId="77777777" w:rsidR="00E44788" w:rsidRDefault="00E44788">
      <w:pPr>
        <w:rPr>
          <w:sz w:val="26"/>
          <w:szCs w:val="26"/>
        </w:rPr>
      </w:pPr>
    </w:p>
    <w:p w14:paraId="2F9B2DD3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F39B65D" w14:textId="77777777" w:rsidR="00E44788" w:rsidRDefault="00E44788">
      <w:pPr>
        <w:rPr>
          <w:sz w:val="18"/>
          <w:szCs w:val="18"/>
        </w:rPr>
      </w:pPr>
    </w:p>
    <w:p w14:paraId="14160F4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D545263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16E959A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11217CF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CC4D285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5CD25A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A29B89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4D9AE1D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49D74B1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6368F54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4C9717B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448A2B2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5764F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1965304" w14:textId="77777777" w:rsidR="00E44788" w:rsidRDefault="00E44788">
      <w:pPr>
        <w:rPr>
          <w:sz w:val="20"/>
          <w:szCs w:val="20"/>
        </w:rPr>
      </w:pPr>
    </w:p>
    <w:p w14:paraId="6EFB9DD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BB851" w14:textId="77777777" w:rsidR="00AC4B80" w:rsidRDefault="00AC4B80">
      <w:pPr>
        <w:spacing w:line="240" w:lineRule="auto"/>
      </w:pPr>
      <w:r>
        <w:separator/>
      </w:r>
    </w:p>
  </w:endnote>
  <w:endnote w:type="continuationSeparator" w:id="0">
    <w:p w14:paraId="39D5C3B5" w14:textId="77777777" w:rsidR="00AC4B80" w:rsidRDefault="00AC4B8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76D2EB0E-9CFE-40B2-BDF8-D1613F46A0A2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A4585BC5-693F-49AB-800C-C458A1A7D55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FF99C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CA70A" w14:textId="3FA056FD" w:rsidR="00E44788" w:rsidRDefault="00764A68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7B35CEA" wp14:editId="1D72291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37A0106E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3110B24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E53C1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8403526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243BC2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2B96441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3EBE0BA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BD0F5F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A78830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3C46B6B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FDDA1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747ACCAB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60AB522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3D39A5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7D3DB6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59517A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3B9003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6B4B023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2A324E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F4970" w14:textId="77777777" w:rsidR="00AC4B80" w:rsidRDefault="00AC4B80">
      <w:pPr>
        <w:spacing w:line="240" w:lineRule="auto"/>
      </w:pPr>
      <w:r>
        <w:separator/>
      </w:r>
    </w:p>
  </w:footnote>
  <w:footnote w:type="continuationSeparator" w:id="0">
    <w:p w14:paraId="39883589" w14:textId="77777777" w:rsidR="00AC4B80" w:rsidRDefault="00AC4B8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67B94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BCFB0E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8EBE3" w14:textId="6DC72F6C" w:rsidR="00E44788" w:rsidRDefault="00764A68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45485E2C" wp14:editId="223BDE2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2FE1538" w14:textId="341FFC73" w:rsidR="00E44788" w:rsidRDefault="00764A68">
    <w:r>
      <w:rPr>
        <w:noProof/>
      </w:rPr>
      <w:drawing>
        <wp:anchor distT="114300" distB="114300" distL="114300" distR="114300" simplePos="0" relativeHeight="251657728" behindDoc="0" locked="0" layoutInCell="1" allowOverlap="1" wp14:anchorId="04518DA3" wp14:editId="12D9445A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A75"/>
    <w:rsid w:val="0003164D"/>
    <w:rsid w:val="00066F2C"/>
    <w:rsid w:val="002631AD"/>
    <w:rsid w:val="00277DC4"/>
    <w:rsid w:val="00355BAD"/>
    <w:rsid w:val="003D7FF1"/>
    <w:rsid w:val="004547FC"/>
    <w:rsid w:val="00573938"/>
    <w:rsid w:val="00705069"/>
    <w:rsid w:val="00731125"/>
    <w:rsid w:val="00764A68"/>
    <w:rsid w:val="00895149"/>
    <w:rsid w:val="00A0050E"/>
    <w:rsid w:val="00AC4B80"/>
    <w:rsid w:val="00C915E4"/>
    <w:rsid w:val="00D30A75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06F24"/>
  <w15:docId w15:val="{BFFE99EA-61FB-4A44-8FF2-7DCE944A4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192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2025-10-02T10:31:00Z</dcterms:created>
  <dcterms:modified xsi:type="dcterms:W3CDTF">2025-10-10T09:31:00Z</dcterms:modified>
</cp:coreProperties>
</file>