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D81FBE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58468CDF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2597207A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40"/>
        <w:gridCol w:w="5441"/>
      </w:tblGrid>
      <w:tr w:rsidR="00C915E4" w:rsidRPr="00E34186" w14:paraId="0A043897" w14:textId="77777777" w:rsidTr="00B82F6E">
        <w:trPr>
          <w:trHeight w:val="1825"/>
        </w:trPr>
        <w:tc>
          <w:tcPr>
            <w:tcW w:w="10881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1837704" w14:textId="77777777" w:rsidR="00C915E4" w:rsidRPr="00D67628" w:rsidRDefault="00D67628" w:rsidP="00E34186">
            <w:pPr>
              <w:spacing w:line="240" w:lineRule="auto"/>
              <w:ind w:right="30"/>
              <w:jc w:val="center"/>
              <w:rPr>
                <w:sz w:val="24"/>
                <w:szCs w:val="24"/>
              </w:rPr>
            </w:pPr>
            <w:r w:rsidRPr="00D67628">
              <w:rPr>
                <w:sz w:val="48"/>
                <w:szCs w:val="48"/>
              </w:rPr>
              <w:t>Bewirtungsbeleg</w:t>
            </w:r>
          </w:p>
          <w:p w14:paraId="35908B63" w14:textId="77777777" w:rsidR="00D67628" w:rsidRPr="00D67628" w:rsidRDefault="00D67628" w:rsidP="00E34186">
            <w:pPr>
              <w:spacing w:line="240" w:lineRule="auto"/>
              <w:ind w:right="30"/>
              <w:jc w:val="center"/>
              <w:rPr>
                <w:sz w:val="24"/>
                <w:szCs w:val="24"/>
              </w:rPr>
            </w:pPr>
          </w:p>
          <w:p w14:paraId="31C5BD84" w14:textId="181B98C0" w:rsidR="00D67628" w:rsidRPr="00E34186" w:rsidRDefault="00D67628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D67628">
              <w:rPr>
                <w:sz w:val="28"/>
                <w:szCs w:val="28"/>
              </w:rPr>
              <w:t>Angaben zum Nachweis der Höhe und der Geschäftlichen Veranlassung von Bewirtungsaufwendungen (§ 4 Abs. 5 Nr. 2 EstG)</w:t>
            </w:r>
          </w:p>
        </w:tc>
      </w:tr>
      <w:tr w:rsidR="00D67628" w:rsidRPr="00E34186" w14:paraId="385904D5" w14:textId="77777777" w:rsidTr="00B82F6E">
        <w:trPr>
          <w:trHeight w:val="1992"/>
        </w:trPr>
        <w:tc>
          <w:tcPr>
            <w:tcW w:w="5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FE000" w14:textId="77777777" w:rsidR="00D67628" w:rsidRPr="004D2D31" w:rsidRDefault="00D67628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  <w:r w:rsidRPr="004D2D31">
              <w:rPr>
                <w:sz w:val="24"/>
                <w:szCs w:val="24"/>
                <w:lang w:val="de-AT"/>
              </w:rPr>
              <w:t>Firma:</w:t>
            </w:r>
          </w:p>
          <w:p w14:paraId="6EA2572D" w14:textId="77AFC6EA" w:rsidR="00D67628" w:rsidRPr="004D2D31" w:rsidRDefault="00D67628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  <w:r w:rsidRPr="004D2D31">
              <w:rPr>
                <w:sz w:val="24"/>
                <w:szCs w:val="24"/>
                <w:lang w:val="de-AT"/>
              </w:rPr>
              <w:t>Datum der Bewirtung: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DB582" w14:textId="338992D8" w:rsidR="00D67628" w:rsidRPr="004D2D31" w:rsidRDefault="00D67628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  <w:r w:rsidRPr="004D2D31">
              <w:rPr>
                <w:sz w:val="24"/>
                <w:szCs w:val="24"/>
                <w:lang w:val="de-AT"/>
              </w:rPr>
              <w:t>Ort der Bewirtung (Name, Anschrift):</w:t>
            </w:r>
          </w:p>
        </w:tc>
      </w:tr>
      <w:tr w:rsidR="00D67628" w:rsidRPr="00E34186" w14:paraId="255CCBD6" w14:textId="77777777" w:rsidTr="00B82F6E">
        <w:trPr>
          <w:trHeight w:val="1413"/>
        </w:trPr>
        <w:tc>
          <w:tcPr>
            <w:tcW w:w="10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D22F9" w14:textId="77777777" w:rsidR="00D67628" w:rsidRPr="004D2D31" w:rsidRDefault="00D67628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  <w:r w:rsidRPr="004D2D31">
              <w:rPr>
                <w:sz w:val="24"/>
                <w:szCs w:val="24"/>
                <w:lang w:val="de-AT"/>
              </w:rPr>
              <w:t>Anlass der Bewirtung:</w:t>
            </w:r>
          </w:p>
          <w:p w14:paraId="0189FA87" w14:textId="3283778F" w:rsidR="00D67628" w:rsidRPr="004D2D31" w:rsidRDefault="00D67628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</w:p>
        </w:tc>
      </w:tr>
      <w:tr w:rsidR="00D67628" w:rsidRPr="00E34186" w14:paraId="7C10EEB0" w14:textId="77777777" w:rsidTr="00B82F6E">
        <w:trPr>
          <w:trHeight w:val="3246"/>
        </w:trPr>
        <w:tc>
          <w:tcPr>
            <w:tcW w:w="5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190E5" w14:textId="29287641" w:rsidR="00D67628" w:rsidRPr="004D2D31" w:rsidRDefault="00D67628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  <w:r w:rsidRPr="004D2D31">
              <w:rPr>
                <w:sz w:val="24"/>
                <w:szCs w:val="24"/>
                <w:lang w:val="de-AT"/>
              </w:rPr>
              <w:t>Teilnehmende Personen: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53723" w14:textId="707E55F6" w:rsidR="00D67628" w:rsidRPr="004D2D31" w:rsidRDefault="00D67628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  <w:r w:rsidRPr="004D2D31">
              <w:rPr>
                <w:sz w:val="24"/>
                <w:szCs w:val="24"/>
                <w:lang w:val="de-AT"/>
              </w:rPr>
              <w:t>Teilnehmende Personen:</w:t>
            </w:r>
          </w:p>
        </w:tc>
      </w:tr>
      <w:tr w:rsidR="00D67628" w:rsidRPr="00E34186" w14:paraId="38C75267" w14:textId="77777777" w:rsidTr="00B82F6E">
        <w:trPr>
          <w:trHeight w:val="2950"/>
        </w:trPr>
        <w:tc>
          <w:tcPr>
            <w:tcW w:w="5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4DE10" w14:textId="312E40EC" w:rsidR="00D67628" w:rsidRPr="004D2D31" w:rsidRDefault="00D67628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  <w:r w:rsidRPr="004D2D31">
              <w:rPr>
                <w:sz w:val="24"/>
                <w:szCs w:val="24"/>
                <w:lang w:val="de-AT"/>
              </w:rPr>
              <w:t>Rechnungsbetrag:</w:t>
            </w:r>
          </w:p>
          <w:p w14:paraId="517EDA93" w14:textId="77777777" w:rsidR="00B82F6E" w:rsidRPr="004D2D31" w:rsidRDefault="00B82F6E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</w:p>
          <w:p w14:paraId="6F0BF3AC" w14:textId="5F3B784A" w:rsidR="00B82F6E" w:rsidRPr="004D2D31" w:rsidRDefault="004D2D31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  <w:r w:rsidRPr="004D2D31">
              <w:rPr>
                <w:noProof/>
                <w:sz w:val="24"/>
                <w:szCs w:val="24"/>
                <w:lang w:val="de-AT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76090B2" wp14:editId="216FF5F5">
                      <wp:simplePos x="0" y="0"/>
                      <wp:positionH relativeFrom="column">
                        <wp:posOffset>10795</wp:posOffset>
                      </wp:positionH>
                      <wp:positionV relativeFrom="paragraph">
                        <wp:posOffset>264160</wp:posOffset>
                      </wp:positionV>
                      <wp:extent cx="2339975" cy="0"/>
                      <wp:effectExtent l="13970" t="12065" r="8255" b="6985"/>
                      <wp:wrapNone/>
                      <wp:docPr id="1624796541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339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57DDEE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2" o:spid="_x0000_s1026" type="#_x0000_t32" style="position:absolute;margin-left:.85pt;margin-top:20.8pt;width:184.2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" strokeweight="1pt"/>
                  </w:pict>
                </mc:Fallback>
              </mc:AlternateContent>
            </w:r>
          </w:p>
          <w:p w14:paraId="779C5775" w14:textId="0FADE2E6" w:rsidR="00D67628" w:rsidRPr="004D2D31" w:rsidRDefault="004D2D31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  <w:r w:rsidRPr="004D2D31">
              <w:rPr>
                <w:noProof/>
                <w:sz w:val="24"/>
                <w:szCs w:val="24"/>
                <w:lang w:val="de-AT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76090B2" wp14:editId="1422A202">
                      <wp:simplePos x="0" y="0"/>
                      <wp:positionH relativeFrom="column">
                        <wp:posOffset>27305</wp:posOffset>
                      </wp:positionH>
                      <wp:positionV relativeFrom="paragraph">
                        <wp:posOffset>854710</wp:posOffset>
                      </wp:positionV>
                      <wp:extent cx="2339975" cy="0"/>
                      <wp:effectExtent l="11430" t="13335" r="10795" b="15240"/>
                      <wp:wrapNone/>
                      <wp:docPr id="1372274848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339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53258" id="AutoShape 4" o:spid="_x0000_s1026" type="#_x0000_t32" style="position:absolute;margin-left:2.15pt;margin-top:67.3pt;width:184.2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" strokeweight="1pt"/>
                  </w:pict>
                </mc:Fallback>
              </mc:AlternateContent>
            </w:r>
            <w:r w:rsidR="00D67628" w:rsidRPr="004D2D31">
              <w:rPr>
                <w:sz w:val="24"/>
                <w:szCs w:val="24"/>
                <w:lang w:val="de-AT"/>
              </w:rPr>
              <w:t>Ort, Datum: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7538B" w14:textId="268D3354" w:rsidR="00D67628" w:rsidRPr="004D2D31" w:rsidRDefault="00D67628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  <w:r w:rsidRPr="004D2D31">
              <w:rPr>
                <w:sz w:val="24"/>
                <w:szCs w:val="24"/>
                <w:lang w:val="de-AT"/>
              </w:rPr>
              <w:t>Trin</w:t>
            </w:r>
            <w:r w:rsidR="00237ABB">
              <w:rPr>
                <w:sz w:val="24"/>
                <w:szCs w:val="24"/>
                <w:lang w:val="de-AT"/>
              </w:rPr>
              <w:t>k</w:t>
            </w:r>
            <w:r w:rsidRPr="004D2D31">
              <w:rPr>
                <w:sz w:val="24"/>
                <w:szCs w:val="24"/>
                <w:lang w:val="de-AT"/>
              </w:rPr>
              <w:t>geld:</w:t>
            </w:r>
          </w:p>
          <w:p w14:paraId="2CFFC9A2" w14:textId="77777777" w:rsidR="00B82F6E" w:rsidRPr="004D2D31" w:rsidRDefault="00B82F6E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</w:p>
          <w:p w14:paraId="60D5E931" w14:textId="001E541B" w:rsidR="00B82F6E" w:rsidRPr="004D2D31" w:rsidRDefault="004D2D31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  <w:r w:rsidRPr="004D2D31">
              <w:rPr>
                <w:noProof/>
                <w:sz w:val="24"/>
                <w:szCs w:val="24"/>
                <w:lang w:val="de-AT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76090B2" wp14:editId="0EAA4728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259080</wp:posOffset>
                      </wp:positionV>
                      <wp:extent cx="2339975" cy="0"/>
                      <wp:effectExtent l="10160" t="6985" r="12065" b="12065"/>
                      <wp:wrapNone/>
                      <wp:docPr id="1101482325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339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FEDF66" id="AutoShape 5" o:spid="_x0000_s1026" type="#_x0000_t32" style="position:absolute;margin-left:.8pt;margin-top:20.4pt;width:184.2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" strokeweight="1pt"/>
                  </w:pict>
                </mc:Fallback>
              </mc:AlternateContent>
            </w:r>
          </w:p>
          <w:p w14:paraId="43D40B6E" w14:textId="4285B56F" w:rsidR="00D67628" w:rsidRPr="004D2D31" w:rsidRDefault="004D2D31" w:rsidP="00B82F6E">
            <w:pPr>
              <w:spacing w:before="120"/>
              <w:ind w:right="-879"/>
              <w:rPr>
                <w:sz w:val="24"/>
                <w:szCs w:val="24"/>
                <w:lang w:val="de-AT"/>
              </w:rPr>
            </w:pPr>
            <w:r w:rsidRPr="004D2D31">
              <w:rPr>
                <w:noProof/>
                <w:sz w:val="24"/>
                <w:szCs w:val="24"/>
                <w:lang w:val="de-AT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76090B2" wp14:editId="758D2307">
                      <wp:simplePos x="0" y="0"/>
                      <wp:positionH relativeFrom="column">
                        <wp:posOffset>31750</wp:posOffset>
                      </wp:positionH>
                      <wp:positionV relativeFrom="paragraph">
                        <wp:posOffset>859155</wp:posOffset>
                      </wp:positionV>
                      <wp:extent cx="2339975" cy="0"/>
                      <wp:effectExtent l="12700" t="8255" r="9525" b="10795"/>
                      <wp:wrapNone/>
                      <wp:docPr id="1623543584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3399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none" w="med" len="med"/>
                                <a:tailEnd type="non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ED860A" id="AutoShape 3" o:spid="_x0000_s1026" type="#_x0000_t32" style="position:absolute;margin-left:2.5pt;margin-top:67.65pt;width:184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" strokeweight="1pt"/>
                  </w:pict>
                </mc:Fallback>
              </mc:AlternateContent>
            </w:r>
            <w:r w:rsidR="00D67628" w:rsidRPr="004D2D31">
              <w:rPr>
                <w:sz w:val="24"/>
                <w:szCs w:val="24"/>
                <w:lang w:val="de-AT"/>
              </w:rPr>
              <w:t>Unterschrift Bewirtender:</w:t>
            </w:r>
          </w:p>
        </w:tc>
      </w:tr>
    </w:tbl>
    <w:p w14:paraId="64C07100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4421D501" w14:textId="2D911D29" w:rsidR="00E44788" w:rsidRDefault="00E44788">
      <w:pPr>
        <w:rPr>
          <w:sz w:val="26"/>
          <w:szCs w:val="26"/>
        </w:rPr>
      </w:pPr>
    </w:p>
    <w:p w14:paraId="60F55DE7" w14:textId="054A5B19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 w:rsidR="00237ABB" w:rsidRPr="00237ABB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40205F41" w14:textId="77777777" w:rsidR="00E44788" w:rsidRDefault="00E44788">
      <w:pPr>
        <w:rPr>
          <w:sz w:val="26"/>
          <w:szCs w:val="26"/>
        </w:rPr>
      </w:pPr>
    </w:p>
    <w:p w14:paraId="34F30F84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BA6F8B1" w14:textId="77777777" w:rsidR="00E44788" w:rsidRDefault="00E44788">
      <w:pPr>
        <w:rPr>
          <w:sz w:val="18"/>
          <w:szCs w:val="18"/>
        </w:rPr>
      </w:pPr>
    </w:p>
    <w:p w14:paraId="7F9F91E9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7ADA257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4B399F79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CA7C3D0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B10011E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007ADC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01A3330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6CE9EED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657D3ACC" w14:textId="4BDE95A0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C536AC">
        <w:rPr>
          <w:sz w:val="26"/>
          <w:szCs w:val="26"/>
        </w:rPr>
        <w:t>ELSTER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1045976D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8CEF8F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06920E4A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327A7F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2C3AF08B" w14:textId="77777777" w:rsidR="00E44788" w:rsidRDefault="00E44788">
      <w:pPr>
        <w:rPr>
          <w:sz w:val="20"/>
          <w:szCs w:val="20"/>
        </w:rPr>
      </w:pPr>
    </w:p>
    <w:p w14:paraId="6C2ADF28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DE8C72" w14:textId="77777777" w:rsidR="00F00AFF" w:rsidRDefault="00F00AFF">
      <w:pPr>
        <w:spacing w:line="240" w:lineRule="auto"/>
      </w:pPr>
      <w:r>
        <w:separator/>
      </w:r>
    </w:p>
  </w:endnote>
  <w:endnote w:type="continuationSeparator" w:id="0">
    <w:p w14:paraId="6285C56F" w14:textId="77777777" w:rsidR="00F00AFF" w:rsidRDefault="00F00AF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506F643E-8E8C-47BB-9BC9-A7479EF99DF3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0212FDFB-D5CD-4C4D-96AE-CE98DDFA4046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8740C8" w14:textId="1217E412" w:rsidR="00E44788" w:rsidRDefault="00C536AC">
    <w:pPr>
      <w:jc w:val="center"/>
      <w:rPr>
        <w:b/>
        <w:sz w:val="24"/>
        <w:szCs w:val="24"/>
      </w:rPr>
    </w:pPr>
    <w:r w:rsidRPr="00C536AC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2967E4" w14:textId="19F16B4C" w:rsidR="00E44788" w:rsidRDefault="004D2D31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3661A8DC" wp14:editId="47296416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20D6ED00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0C836E19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29236783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4E46C96E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0CAA6DAF" w14:textId="44F4DBDA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</w:t>
          </w:r>
          <w:r w:rsidR="00C536AC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013E9B8F" w14:textId="6D75A726" w:rsidR="00E44788" w:rsidRPr="00731125" w:rsidRDefault="00C536AC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59E26D47" w14:textId="6A83E868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proofErr w:type="spellStart"/>
          <w:r w:rsidRPr="00731125">
            <w:rPr>
              <w:color w:val="434343"/>
              <w:sz w:val="18"/>
              <w:szCs w:val="18"/>
            </w:rPr>
            <w:t>U</w:t>
          </w:r>
          <w:r w:rsidR="00C536AC">
            <w:rPr>
              <w:color w:val="434343"/>
              <w:sz w:val="18"/>
              <w:szCs w:val="18"/>
            </w:rPr>
            <w:t>St-IdNr</w:t>
          </w:r>
          <w:proofErr w:type="spellEnd"/>
          <w:r w:rsidR="00C536AC">
            <w:rPr>
              <w:color w:val="434343"/>
              <w:sz w:val="18"/>
              <w:szCs w:val="18"/>
            </w:rPr>
            <w:t>.</w:t>
          </w:r>
          <w:r w:rsidRPr="00731125">
            <w:rPr>
              <w:color w:val="434343"/>
              <w:sz w:val="18"/>
              <w:szCs w:val="18"/>
            </w:rPr>
            <w:t xml:space="preserve">: </w:t>
          </w:r>
          <w:r w:rsidR="00C536AC">
            <w:rPr>
              <w:color w:val="434343"/>
              <w:sz w:val="18"/>
              <w:szCs w:val="18"/>
            </w:rPr>
            <w:t>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E871CB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064F784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3C78396D" w14:textId="33409B8D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C536AC">
            <w:rPr>
              <w:color w:val="434343"/>
              <w:sz w:val="18"/>
              <w:szCs w:val="18"/>
            </w:rPr>
            <w:t>de</w:t>
          </w:r>
        </w:p>
        <w:p w14:paraId="6B3FE67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0D791942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9CAAB1A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6F12F22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4E025E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661B964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4B6180A1" w14:textId="5E4FBFAE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C536AC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769081F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704ECDAC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3F4A82" w14:textId="77777777" w:rsidR="00F00AFF" w:rsidRDefault="00F00AFF">
      <w:pPr>
        <w:spacing w:line="240" w:lineRule="auto"/>
      </w:pPr>
      <w:r>
        <w:separator/>
      </w:r>
    </w:p>
  </w:footnote>
  <w:footnote w:type="continuationSeparator" w:id="0">
    <w:p w14:paraId="66D320EC" w14:textId="77777777" w:rsidR="00F00AFF" w:rsidRDefault="00F00AF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A28F7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A625EAC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B30892" w14:textId="120B7F52" w:rsidR="00E44788" w:rsidRDefault="004D2D31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0CCF4CF9" wp14:editId="267FDB44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95C74CD" w14:textId="3DAF3717" w:rsidR="00E44788" w:rsidRDefault="004D2D31">
    <w:r>
      <w:rPr>
        <w:noProof/>
      </w:rPr>
      <w:drawing>
        <wp:anchor distT="114300" distB="114300" distL="114300" distR="114300" simplePos="0" relativeHeight="251657728" behindDoc="0" locked="0" layoutInCell="1" allowOverlap="1" wp14:anchorId="07C89DFD" wp14:editId="0DBA4329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8181118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628"/>
    <w:rsid w:val="0003164D"/>
    <w:rsid w:val="00066F2C"/>
    <w:rsid w:val="00124C31"/>
    <w:rsid w:val="00237ABB"/>
    <w:rsid w:val="00277DC4"/>
    <w:rsid w:val="004547FC"/>
    <w:rsid w:val="004D2D31"/>
    <w:rsid w:val="005347F1"/>
    <w:rsid w:val="00705069"/>
    <w:rsid w:val="00731125"/>
    <w:rsid w:val="00895149"/>
    <w:rsid w:val="00A0050E"/>
    <w:rsid w:val="00B82F6E"/>
    <w:rsid w:val="00C536AC"/>
    <w:rsid w:val="00C915E4"/>
    <w:rsid w:val="00D56CA9"/>
    <w:rsid w:val="00D67628"/>
    <w:rsid w:val="00D84259"/>
    <w:rsid w:val="00E21FBB"/>
    <w:rsid w:val="00E34186"/>
    <w:rsid w:val="00E44788"/>
    <w:rsid w:val="00F00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47EDFE"/>
  <w15:docId w15:val="{8CF335F3-AD4E-49C1-BB76-6D7F928AF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C536AC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536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173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4</cp:revision>
  <dcterms:created xsi:type="dcterms:W3CDTF">2025-10-07T12:17:00Z</dcterms:created>
  <dcterms:modified xsi:type="dcterms:W3CDTF">2025-10-20T08:47:00Z</dcterms:modified>
</cp:coreProperties>
</file>