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3AC0B" w14:textId="0F43ADC5" w:rsidR="0003164D" w:rsidRPr="00145965" w:rsidRDefault="00145965" w:rsidP="00145965">
      <w:pPr>
        <w:pStyle w:val="berschrift1"/>
        <w:jc w:val="center"/>
        <w:rPr>
          <w:sz w:val="56"/>
          <w:szCs w:val="56"/>
        </w:rPr>
      </w:pPr>
      <w:r w:rsidRPr="00145965">
        <w:rPr>
          <w:sz w:val="56"/>
          <w:szCs w:val="56"/>
        </w:rPr>
        <w:t>Fahrtenbuch</w:t>
      </w:r>
    </w:p>
    <w:tbl>
      <w:tblPr>
        <w:tblStyle w:val="FreeFinance"/>
        <w:tblW w:w="16444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1276"/>
        <w:gridCol w:w="952"/>
        <w:gridCol w:w="891"/>
        <w:gridCol w:w="1134"/>
        <w:gridCol w:w="1134"/>
        <w:gridCol w:w="1681"/>
        <w:gridCol w:w="1701"/>
        <w:gridCol w:w="1276"/>
        <w:gridCol w:w="1701"/>
        <w:gridCol w:w="1842"/>
        <w:gridCol w:w="1560"/>
        <w:gridCol w:w="1296"/>
      </w:tblGrid>
      <w:tr w:rsidR="00145965" w:rsidRPr="00FE560F" w14:paraId="22AE7740" w14:textId="77777777" w:rsidTr="001459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2"/>
        </w:trPr>
        <w:tc>
          <w:tcPr>
            <w:tcW w:w="1276" w:type="dxa"/>
            <w:hideMark/>
          </w:tcPr>
          <w:p w14:paraId="45F741C1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Datum der Fahrt</w:t>
            </w:r>
          </w:p>
        </w:tc>
        <w:tc>
          <w:tcPr>
            <w:tcW w:w="952" w:type="dxa"/>
            <w:hideMark/>
          </w:tcPr>
          <w:p w14:paraId="39A25E15" w14:textId="77777777" w:rsidR="00145965" w:rsidRPr="00E83B63" w:rsidRDefault="00145965" w:rsidP="001459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Starto</w:t>
            </w:r>
            <w:r>
              <w:rPr>
                <w:b/>
                <w:bCs/>
                <w:sz w:val="20"/>
                <w:szCs w:val="20"/>
              </w:rPr>
              <w:t>r</w:t>
            </w:r>
            <w:r w:rsidRPr="00E83B63">
              <w:rPr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891" w:type="dxa"/>
            <w:hideMark/>
          </w:tcPr>
          <w:p w14:paraId="250024B8" w14:textId="77777777" w:rsidR="00145965" w:rsidRPr="00E83B63" w:rsidRDefault="00145965" w:rsidP="0014596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</w:t>
            </w:r>
            <w:r w:rsidRPr="00E83B63">
              <w:rPr>
                <w:b/>
                <w:bCs/>
                <w:sz w:val="20"/>
                <w:szCs w:val="20"/>
              </w:rPr>
              <w:t>ielort</w:t>
            </w:r>
          </w:p>
        </w:tc>
        <w:tc>
          <w:tcPr>
            <w:tcW w:w="1134" w:type="dxa"/>
            <w:hideMark/>
          </w:tcPr>
          <w:p w14:paraId="118D7F90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Zweck der Fahrt</w:t>
            </w:r>
          </w:p>
        </w:tc>
        <w:tc>
          <w:tcPr>
            <w:tcW w:w="1134" w:type="dxa"/>
            <w:hideMark/>
          </w:tcPr>
          <w:p w14:paraId="7C636D2F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Fahrer (optional)</w:t>
            </w:r>
          </w:p>
        </w:tc>
        <w:tc>
          <w:tcPr>
            <w:tcW w:w="1681" w:type="dxa"/>
            <w:hideMark/>
          </w:tcPr>
          <w:p w14:paraId="0D6094EB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Kilometerstand Beginn</w:t>
            </w:r>
          </w:p>
        </w:tc>
        <w:tc>
          <w:tcPr>
            <w:tcW w:w="1701" w:type="dxa"/>
            <w:hideMark/>
          </w:tcPr>
          <w:p w14:paraId="4D3DC420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Kilometerstand Ende</w:t>
            </w:r>
          </w:p>
        </w:tc>
        <w:tc>
          <w:tcPr>
            <w:tcW w:w="1276" w:type="dxa"/>
            <w:hideMark/>
          </w:tcPr>
          <w:p w14:paraId="5599E7C6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Gefahrene Kilometer</w:t>
            </w:r>
          </w:p>
        </w:tc>
        <w:tc>
          <w:tcPr>
            <w:tcW w:w="1701" w:type="dxa"/>
            <w:hideMark/>
          </w:tcPr>
          <w:p w14:paraId="0C5D8334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Fahrzeugmarke</w:t>
            </w:r>
          </w:p>
        </w:tc>
        <w:tc>
          <w:tcPr>
            <w:tcW w:w="1842" w:type="dxa"/>
            <w:hideMark/>
          </w:tcPr>
          <w:p w14:paraId="7A7F276C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Fahrzeugmodell</w:t>
            </w:r>
          </w:p>
        </w:tc>
        <w:tc>
          <w:tcPr>
            <w:tcW w:w="1560" w:type="dxa"/>
            <w:hideMark/>
          </w:tcPr>
          <w:p w14:paraId="7B1849A6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Kfz-Kennzeichen</w:t>
            </w:r>
          </w:p>
        </w:tc>
        <w:tc>
          <w:tcPr>
            <w:tcW w:w="1296" w:type="dxa"/>
            <w:hideMark/>
          </w:tcPr>
          <w:p w14:paraId="6DCE6967" w14:textId="77777777" w:rsidR="00145965" w:rsidRPr="00E83B63" w:rsidRDefault="00145965" w:rsidP="001459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83B63">
              <w:rPr>
                <w:b/>
                <w:bCs/>
                <w:sz w:val="20"/>
                <w:szCs w:val="20"/>
              </w:rPr>
              <w:t>Reiseweg</w:t>
            </w:r>
            <w:r w:rsidRPr="00E83B63">
              <w:rPr>
                <w:b/>
                <w:bCs/>
                <w:sz w:val="20"/>
                <w:szCs w:val="20"/>
              </w:rPr>
              <w:br/>
              <w:t>(Langstrecke)</w:t>
            </w:r>
          </w:p>
        </w:tc>
      </w:tr>
      <w:tr w:rsidR="00145965" w:rsidRPr="00FE560F" w14:paraId="1C092BF4" w14:textId="77777777" w:rsidTr="00145965">
        <w:trPr>
          <w:trHeight w:val="897"/>
        </w:trPr>
        <w:tc>
          <w:tcPr>
            <w:tcW w:w="1276" w:type="dxa"/>
            <w:hideMark/>
          </w:tcPr>
          <w:p w14:paraId="1A219C35" w14:textId="1F1A355E" w:rsidR="00145965" w:rsidRPr="00FB29E3" w:rsidRDefault="00145965" w:rsidP="00145965">
            <w:pPr>
              <w:spacing w:after="0" w:line="240" w:lineRule="auto"/>
              <w:ind w:left="-250" w:firstLine="250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10.01.202</w:t>
            </w:r>
            <w:r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5</w:t>
            </w:r>
          </w:p>
        </w:tc>
        <w:tc>
          <w:tcPr>
            <w:tcW w:w="952" w:type="dxa"/>
            <w:hideMark/>
          </w:tcPr>
          <w:p w14:paraId="16725B7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Stadt A</w:t>
            </w:r>
          </w:p>
        </w:tc>
        <w:tc>
          <w:tcPr>
            <w:tcW w:w="891" w:type="dxa"/>
            <w:hideMark/>
          </w:tcPr>
          <w:p w14:paraId="3C2AF51D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Stadt B</w:t>
            </w:r>
          </w:p>
        </w:tc>
        <w:tc>
          <w:tcPr>
            <w:tcW w:w="1134" w:type="dxa"/>
            <w:hideMark/>
          </w:tcPr>
          <w:p w14:paraId="570A251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Geschäftstreffen</w:t>
            </w:r>
          </w:p>
        </w:tc>
        <w:tc>
          <w:tcPr>
            <w:tcW w:w="1134" w:type="dxa"/>
            <w:hideMark/>
          </w:tcPr>
          <w:p w14:paraId="3B3CB44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Max Mustermann</w:t>
            </w:r>
          </w:p>
        </w:tc>
        <w:tc>
          <w:tcPr>
            <w:tcW w:w="1681" w:type="dxa"/>
            <w:hideMark/>
          </w:tcPr>
          <w:p w14:paraId="22DBC22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12345</w:t>
            </w:r>
          </w:p>
        </w:tc>
        <w:tc>
          <w:tcPr>
            <w:tcW w:w="1701" w:type="dxa"/>
            <w:hideMark/>
          </w:tcPr>
          <w:p w14:paraId="63B365BF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12405</w:t>
            </w:r>
          </w:p>
        </w:tc>
        <w:tc>
          <w:tcPr>
            <w:tcW w:w="1276" w:type="dxa"/>
            <w:hideMark/>
          </w:tcPr>
          <w:p w14:paraId="74533097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60</w:t>
            </w:r>
          </w:p>
        </w:tc>
        <w:tc>
          <w:tcPr>
            <w:tcW w:w="1701" w:type="dxa"/>
            <w:hideMark/>
          </w:tcPr>
          <w:p w14:paraId="367C19C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Volkswagen</w:t>
            </w:r>
          </w:p>
        </w:tc>
        <w:tc>
          <w:tcPr>
            <w:tcW w:w="1842" w:type="dxa"/>
            <w:hideMark/>
          </w:tcPr>
          <w:p w14:paraId="51F4AF3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Golf</w:t>
            </w:r>
          </w:p>
        </w:tc>
        <w:tc>
          <w:tcPr>
            <w:tcW w:w="1560" w:type="dxa"/>
            <w:hideMark/>
          </w:tcPr>
          <w:p w14:paraId="32F1DFD7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W-12345X</w:t>
            </w:r>
          </w:p>
        </w:tc>
        <w:tc>
          <w:tcPr>
            <w:tcW w:w="1296" w:type="dxa"/>
            <w:hideMark/>
          </w:tcPr>
          <w:p w14:paraId="04250A4F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  <w:t>A8, B12, Landstraße X</w:t>
            </w:r>
          </w:p>
        </w:tc>
      </w:tr>
      <w:tr w:rsidR="00145965" w:rsidRPr="00FE560F" w14:paraId="651E56BD" w14:textId="77777777" w:rsidTr="00145965">
        <w:trPr>
          <w:trHeight w:val="897"/>
        </w:trPr>
        <w:tc>
          <w:tcPr>
            <w:tcW w:w="1276" w:type="dxa"/>
          </w:tcPr>
          <w:p w14:paraId="26E7EC6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2A65378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08104FE0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4D4F454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8AE1DF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3ABFA841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A68932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0EA3D39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3B896C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0813ECA6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7F6A4BE1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BEE040E" w14:textId="77777777" w:rsidR="00145965" w:rsidRPr="00FB29E3" w:rsidRDefault="00145965" w:rsidP="0014596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3F480426" w14:textId="77777777" w:rsidTr="00145965">
        <w:trPr>
          <w:trHeight w:val="897"/>
        </w:trPr>
        <w:tc>
          <w:tcPr>
            <w:tcW w:w="1276" w:type="dxa"/>
          </w:tcPr>
          <w:p w14:paraId="2728769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5659CB3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4DD66A8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5C0A91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B22884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36D1FD5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0F15A6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6272E0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1D133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E75FA12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7F07520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56E2363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0D3D1A30" w14:textId="77777777" w:rsidTr="00145965">
        <w:trPr>
          <w:trHeight w:val="897"/>
        </w:trPr>
        <w:tc>
          <w:tcPr>
            <w:tcW w:w="1276" w:type="dxa"/>
          </w:tcPr>
          <w:p w14:paraId="347D5737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4787B092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3B8DB7D7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6D29509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7AC639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4B768D1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E0EE23A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C099A1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6A62F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27627C90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08515EF5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34B48AC9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  <w:tr w:rsidR="00145965" w:rsidRPr="00FE560F" w14:paraId="5B0114FA" w14:textId="77777777" w:rsidTr="00145965">
        <w:trPr>
          <w:trHeight w:val="897"/>
        </w:trPr>
        <w:tc>
          <w:tcPr>
            <w:tcW w:w="1276" w:type="dxa"/>
          </w:tcPr>
          <w:p w14:paraId="5BAE35DA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952" w:type="dxa"/>
          </w:tcPr>
          <w:p w14:paraId="4554DDA3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891" w:type="dxa"/>
          </w:tcPr>
          <w:p w14:paraId="63C79034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9F3FA7F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FDDD1A6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681" w:type="dxa"/>
          </w:tcPr>
          <w:p w14:paraId="1BC09C5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3B1ABC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17D89A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174A21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842" w:type="dxa"/>
          </w:tcPr>
          <w:p w14:paraId="008381C6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560" w:type="dxa"/>
          </w:tcPr>
          <w:p w14:paraId="50163BBB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  <w:tc>
          <w:tcPr>
            <w:tcW w:w="1296" w:type="dxa"/>
          </w:tcPr>
          <w:p w14:paraId="7FFE549D" w14:textId="77777777" w:rsidR="00145965" w:rsidRPr="00FB29E3" w:rsidRDefault="00145965" w:rsidP="00145965">
            <w:pPr>
              <w:spacing w:line="240" w:lineRule="auto"/>
              <w:jc w:val="center"/>
              <w:rPr>
                <w:rFonts w:ascii="Segoe UI" w:eastAsia="Times New Roman" w:hAnsi="Segoe UI" w:cs="Segoe UI"/>
                <w:color w:val="374151"/>
                <w:sz w:val="20"/>
                <w:szCs w:val="20"/>
              </w:rPr>
            </w:pPr>
          </w:p>
        </w:tc>
      </w:tr>
    </w:tbl>
    <w:p w14:paraId="04E9B961" w14:textId="4B381973" w:rsidR="00E44788" w:rsidRDefault="00C915E4" w:rsidP="00145965">
      <w:pPr>
        <w:jc w:val="center"/>
        <w:rPr>
          <w:b/>
          <w:sz w:val="26"/>
          <w:szCs w:val="26"/>
        </w:rPr>
      </w:pPr>
      <w:r>
        <w:rPr>
          <w:sz w:val="26"/>
          <w:szCs w:val="26"/>
        </w:rPr>
        <w:br w:type="page"/>
      </w:r>
      <w:r w:rsidR="00895149"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 w:rsidR="00895149">
        <w:rPr>
          <w:b/>
          <w:sz w:val="26"/>
          <w:szCs w:val="26"/>
        </w:rPr>
        <w:t xml:space="preserve">dass Sie keine nachträglichen Änderungen daran </w:t>
      </w:r>
      <w:proofErr w:type="spellStart"/>
      <w:r w:rsidR="00895149">
        <w:rPr>
          <w:b/>
          <w:sz w:val="26"/>
          <w:szCs w:val="26"/>
        </w:rPr>
        <w:t>unprotokolliert</w:t>
      </w:r>
      <w:proofErr w:type="spellEnd"/>
      <w:r w:rsidR="00895149">
        <w:rPr>
          <w:b/>
          <w:sz w:val="26"/>
          <w:szCs w:val="26"/>
        </w:rPr>
        <w:t xml:space="preserve"> vorgenommen haben (Manipulationssicherheit - </w:t>
      </w:r>
      <w:r w:rsidR="00895149">
        <w:rPr>
          <w:sz w:val="26"/>
          <w:szCs w:val="26"/>
        </w:rPr>
        <w:t xml:space="preserve">§ 131 Abs. 1 Z. 1 </w:t>
      </w:r>
      <w:proofErr w:type="spellStart"/>
      <w:r w:rsidR="00895149">
        <w:rPr>
          <w:sz w:val="26"/>
          <w:szCs w:val="26"/>
        </w:rPr>
        <w:t>lit</w:t>
      </w:r>
      <w:proofErr w:type="spellEnd"/>
      <w:r w:rsidR="00895149">
        <w:rPr>
          <w:sz w:val="26"/>
          <w:szCs w:val="26"/>
        </w:rPr>
        <w:t>. b der österreichischen Bundesabgabenordnung, kurz BAO).</w:t>
      </w:r>
    </w:p>
    <w:p w14:paraId="1579680D" w14:textId="77777777" w:rsidR="00E44788" w:rsidRDefault="00E44788" w:rsidP="00145965">
      <w:pPr>
        <w:jc w:val="center"/>
        <w:rPr>
          <w:sz w:val="26"/>
          <w:szCs w:val="26"/>
        </w:rPr>
      </w:pPr>
    </w:p>
    <w:p w14:paraId="6D997BD5" w14:textId="77777777" w:rsidR="00E44788" w:rsidRDefault="00895149" w:rsidP="00145965">
      <w:pPr>
        <w:jc w:val="center"/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343094AA" w14:textId="77777777" w:rsidR="00E44788" w:rsidRDefault="00E44788" w:rsidP="00145965">
      <w:pPr>
        <w:rPr>
          <w:sz w:val="18"/>
          <w:szCs w:val="18"/>
        </w:rPr>
      </w:pPr>
    </w:p>
    <w:p w14:paraId="46C40204" w14:textId="77777777" w:rsidR="00E44788" w:rsidRDefault="00E44788" w:rsidP="00145965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88E3F7F" w14:textId="77777777" w:rsidR="00E44788" w:rsidRDefault="00895149" w:rsidP="00145965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426E87E" w14:textId="77777777" w:rsidR="00E44788" w:rsidRDefault="00E44788" w:rsidP="00145965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3B1FF31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E97D756" w14:textId="77777777" w:rsidR="00E44788" w:rsidRDefault="00895149" w:rsidP="00145965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22CE498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F4A79DB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073189D9" w14:textId="77777777" w:rsidR="00E44788" w:rsidRDefault="00895149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tbl>
      <w:tblPr>
        <w:tblpPr w:leftFromText="141" w:rightFromText="141" w:vertAnchor="text" w:horzAnchor="margin" w:tblpXSpec="center" w:tblpY="727"/>
        <w:tblW w:w="46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D2505" w14:paraId="703197CA" w14:textId="77777777" w:rsidTr="00ED250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50445" w14:textId="77777777" w:rsidR="00ED2505" w:rsidRPr="00731125" w:rsidRDefault="00ED2505" w:rsidP="00ED250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128201A8" w14:textId="39992096" w:rsidR="00E44788" w:rsidRDefault="00ED2505" w:rsidP="0014596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895149">
        <w:rPr>
          <w:sz w:val="26"/>
          <w:szCs w:val="26"/>
        </w:rPr>
        <w:t xml:space="preserve">UVA mit 1 Klick an </w:t>
      </w:r>
      <w:proofErr w:type="spellStart"/>
      <w:r w:rsidR="00895149">
        <w:rPr>
          <w:sz w:val="26"/>
          <w:szCs w:val="26"/>
        </w:rPr>
        <w:t>FinanzOnline</w:t>
      </w:r>
      <w:proofErr w:type="spellEnd"/>
      <w:r w:rsidR="00895149">
        <w:rPr>
          <w:sz w:val="26"/>
          <w:szCs w:val="26"/>
        </w:rPr>
        <w:t xml:space="preserve"> </w:t>
      </w:r>
      <w:proofErr w:type="spellStart"/>
      <w:r w:rsidR="00895149">
        <w:rPr>
          <w:sz w:val="26"/>
          <w:szCs w:val="26"/>
        </w:rPr>
        <w:t>uvm</w:t>
      </w:r>
      <w:proofErr w:type="spellEnd"/>
      <w:r w:rsidR="00895149">
        <w:rPr>
          <w:sz w:val="26"/>
          <w:szCs w:val="26"/>
        </w:rPr>
        <w:t>.</w:t>
      </w:r>
    </w:p>
    <w:p w14:paraId="208649D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ACCC08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1796A3CB" w14:textId="77777777" w:rsidR="00E44788" w:rsidRDefault="00E44788">
      <w:pPr>
        <w:rPr>
          <w:sz w:val="20"/>
          <w:szCs w:val="20"/>
        </w:rPr>
      </w:pPr>
    </w:p>
    <w:p w14:paraId="09165DCB" w14:textId="77777777" w:rsidR="00E44788" w:rsidRDefault="00E44788" w:rsidP="00C915E4">
      <w:pPr>
        <w:rPr>
          <w:sz w:val="20"/>
          <w:szCs w:val="20"/>
        </w:rPr>
      </w:pPr>
    </w:p>
    <w:sectPr w:rsidR="00E44788" w:rsidSect="00190D41">
      <w:headerReference w:type="even" r:id="rId9"/>
      <w:headerReference w:type="default" r:id="rId10"/>
      <w:footerReference w:type="even" r:id="rId11"/>
      <w:footerReference w:type="default" r:id="rId12"/>
      <w:pgSz w:w="16834" w:h="11909" w:orient="landscape"/>
      <w:pgMar w:top="1440" w:right="1440" w:bottom="1440" w:left="1440" w:header="170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0C05D" w14:textId="77777777" w:rsidR="008D7B91" w:rsidRDefault="008D7B91">
      <w:pPr>
        <w:spacing w:line="240" w:lineRule="auto"/>
      </w:pPr>
      <w:r>
        <w:separator/>
      </w:r>
    </w:p>
  </w:endnote>
  <w:endnote w:type="continuationSeparator" w:id="0">
    <w:p w14:paraId="11F36EBC" w14:textId="77777777" w:rsidR="008D7B91" w:rsidRDefault="008D7B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" w:fontKey="{02C224F5-5563-424E-9ED6-850EC8A41DCC}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2" w:fontKey="{F9272E4C-B185-49FE-AE17-6E1E1D36A9A6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3" w:fontKey="{4641BD82-DAA5-4309-AB3F-A897CD44CA7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ED22A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604EB" w14:textId="00FED885" w:rsidR="00E44788" w:rsidRDefault="0041691A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208BC874" wp14:editId="39941538">
          <wp:simplePos x="0" y="0"/>
          <wp:positionH relativeFrom="column">
            <wp:posOffset>-1518920</wp:posOffset>
          </wp:positionH>
          <wp:positionV relativeFrom="paragraph">
            <wp:posOffset>125730</wp:posOffset>
          </wp:positionV>
          <wp:extent cx="1147635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1147635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452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14520"/>
    </w:tblGrid>
    <w:tr w:rsidR="00145965" w14:paraId="4C9C85F8" w14:textId="77777777" w:rsidTr="00145965">
      <w:trPr>
        <w:trHeight w:val="1631"/>
      </w:trPr>
      <w:tc>
        <w:tcPr>
          <w:tcW w:w="14520" w:type="dxa"/>
          <w:tcBorders>
            <w:top w:val="nil"/>
            <w:left w:val="nil"/>
            <w:bottom w:val="nil"/>
            <w:right w:val="nil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14:paraId="699961DE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Datum der Fahrt</w:t>
          </w:r>
          <w:r w:rsidRPr="00145965">
            <w:rPr>
              <w:color w:val="434343"/>
              <w:sz w:val="16"/>
              <w:szCs w:val="16"/>
              <w:lang w:val="de-AT"/>
            </w:rPr>
            <w:t>: Das genaue Datum, an dem die Fahrt unternommen wurde.</w:t>
          </w:r>
        </w:p>
        <w:p w14:paraId="3C4C720B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Start- und Zielort</w:t>
          </w:r>
          <w:r w:rsidRPr="00145965">
            <w:rPr>
              <w:color w:val="434343"/>
              <w:sz w:val="16"/>
              <w:szCs w:val="16"/>
              <w:lang w:val="de-AT"/>
            </w:rPr>
            <w:t>: Genaue Orte, zwischen denen die Fahrt unternommen wurde.</w:t>
          </w:r>
        </w:p>
        <w:p w14:paraId="5BBFD527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Zweck der Fahrt</w:t>
          </w:r>
          <w:r w:rsidRPr="00145965">
            <w:rPr>
              <w:color w:val="434343"/>
              <w:sz w:val="16"/>
              <w:szCs w:val="16"/>
              <w:lang w:val="de-AT"/>
            </w:rPr>
            <w:t>: Anlass der Fahrt (z. B. Geschäftstreffen, eine Lieferung, Kundendienst usw.)</w:t>
          </w:r>
        </w:p>
        <w:p w14:paraId="69612C1B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Fahrer</w:t>
          </w:r>
          <w:r w:rsidRPr="00145965">
            <w:rPr>
              <w:color w:val="434343"/>
              <w:sz w:val="16"/>
              <w:szCs w:val="16"/>
              <w:lang w:val="de-AT"/>
            </w:rPr>
            <w:t>: Name des Fahrers (Angabe insb. bei Firmenfahrzeugen mit wechselnden Fahrern von Vorteil).</w:t>
          </w:r>
        </w:p>
        <w:p w14:paraId="4FE5FA13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Kilometerstand - Beginn und Ende</w:t>
          </w:r>
          <w:r w:rsidRPr="00145965">
            <w:rPr>
              <w:color w:val="434343"/>
              <w:sz w:val="16"/>
              <w:szCs w:val="16"/>
              <w:lang w:val="de-AT"/>
            </w:rPr>
            <w:t>: Genauen Start- und End-Kilometerstand der Fahrt angeben.</w:t>
          </w:r>
        </w:p>
        <w:p w14:paraId="44B784D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Gefahrene Kilometer</w:t>
          </w:r>
          <w:r w:rsidRPr="00145965">
            <w:rPr>
              <w:color w:val="434343"/>
              <w:sz w:val="16"/>
              <w:szCs w:val="16"/>
              <w:lang w:val="de-AT"/>
            </w:rPr>
            <w:t>: Differenz von Start- und Endkilometerstand, Angabe der Streckenlänge der Fahrt.</w:t>
          </w:r>
        </w:p>
        <w:p w14:paraId="4F6F1E9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Fahrzeugmarke und -modell</w:t>
          </w:r>
          <w:r w:rsidRPr="00145965">
            <w:rPr>
              <w:color w:val="434343"/>
              <w:sz w:val="16"/>
              <w:szCs w:val="16"/>
              <w:lang w:val="de-AT"/>
            </w:rPr>
            <w:t>: Genaue Identifikation des betreffenden Fahrzeugs.</w:t>
          </w:r>
        </w:p>
        <w:p w14:paraId="74F475F1" w14:textId="77777777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6"/>
              <w:szCs w:val="16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Kfz-Kennzeichen</w:t>
          </w:r>
          <w:r w:rsidRPr="00145965">
            <w:rPr>
              <w:color w:val="434343"/>
              <w:sz w:val="16"/>
              <w:szCs w:val="16"/>
              <w:lang w:val="de-AT"/>
            </w:rPr>
            <w:t>: Amtliches Kennzeichen des Fahrzeugs.</w:t>
          </w:r>
        </w:p>
        <w:p w14:paraId="7579ED25" w14:textId="64DC85F9" w:rsidR="00145965" w:rsidRPr="00145965" w:rsidRDefault="00145965" w:rsidP="0014596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  <w:lang w:val="de-AT"/>
            </w:rPr>
          </w:pPr>
          <w:r w:rsidRPr="00145965">
            <w:rPr>
              <w:b/>
              <w:bCs/>
              <w:color w:val="434343"/>
              <w:sz w:val="16"/>
              <w:szCs w:val="16"/>
              <w:lang w:val="de-AT"/>
            </w:rPr>
            <w:t>Reiseweg</w:t>
          </w:r>
          <w:r w:rsidRPr="00145965">
            <w:rPr>
              <w:color w:val="434343"/>
              <w:sz w:val="16"/>
              <w:szCs w:val="16"/>
              <w:lang w:val="de-AT"/>
            </w:rPr>
            <w:t>: Genaue Beschreibung der genutzten Reisestrecke, vor allem bei langen oder komplexen Strecken.</w:t>
          </w:r>
        </w:p>
      </w:tc>
    </w:tr>
  </w:tbl>
  <w:p w14:paraId="2BCC57C8" w14:textId="720884DA" w:rsidR="00E44788" w:rsidRDefault="00E44788" w:rsidP="00145965">
    <w:pPr>
      <w:tabs>
        <w:tab w:val="left" w:pos="8963"/>
        <w:tab w:val="left" w:pos="972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9F43E" w14:textId="77777777" w:rsidR="008D7B91" w:rsidRDefault="008D7B91">
      <w:pPr>
        <w:spacing w:line="240" w:lineRule="auto"/>
      </w:pPr>
      <w:r>
        <w:separator/>
      </w:r>
    </w:p>
  </w:footnote>
  <w:footnote w:type="continuationSeparator" w:id="0">
    <w:p w14:paraId="4EEE1A9A" w14:textId="77777777" w:rsidR="008D7B91" w:rsidRDefault="008D7B9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AE6BA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4F22E8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CCF9E" w14:textId="421F94FC" w:rsidR="00E44788" w:rsidRDefault="0041691A">
    <w:pPr>
      <w:ind w:left="-708"/>
    </w:pPr>
    <w:r>
      <w:rPr>
        <w:noProof/>
      </w:rPr>
      <w:drawing>
        <wp:anchor distT="114300" distB="114300" distL="114300" distR="114300" simplePos="0" relativeHeight="251657728" behindDoc="0" locked="0" layoutInCell="1" allowOverlap="1" wp14:anchorId="1191C6FE" wp14:editId="0EFAAF31">
          <wp:simplePos x="0" y="0"/>
          <wp:positionH relativeFrom="page">
            <wp:posOffset>7059930</wp:posOffset>
          </wp:positionH>
          <wp:positionV relativeFrom="page">
            <wp:posOffset>17145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6704" behindDoc="1" locked="0" layoutInCell="1" allowOverlap="1" wp14:anchorId="05D683FA" wp14:editId="15615972">
          <wp:simplePos x="0" y="0"/>
          <wp:positionH relativeFrom="page">
            <wp:posOffset>-312420</wp:posOffset>
          </wp:positionH>
          <wp:positionV relativeFrom="page">
            <wp:posOffset>-514985</wp:posOffset>
          </wp:positionV>
          <wp:extent cx="1099883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1099883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45A568" w14:textId="41FF9294" w:rsidR="00E44788" w:rsidRDefault="00E4478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899973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8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D41"/>
    <w:rsid w:val="0003164D"/>
    <w:rsid w:val="00066F2C"/>
    <w:rsid w:val="000A1487"/>
    <w:rsid w:val="00145965"/>
    <w:rsid w:val="00190D41"/>
    <w:rsid w:val="00277DC4"/>
    <w:rsid w:val="0041691A"/>
    <w:rsid w:val="004547FC"/>
    <w:rsid w:val="00705069"/>
    <w:rsid w:val="00731125"/>
    <w:rsid w:val="00895149"/>
    <w:rsid w:val="008D7B91"/>
    <w:rsid w:val="00A0050E"/>
    <w:rsid w:val="00C915E4"/>
    <w:rsid w:val="00E34186"/>
    <w:rsid w:val="00E44788"/>
    <w:rsid w:val="00ED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55317E"/>
  <w15:docId w15:val="{96542F45-0414-4AAA-9B62-091796953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176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2025-11-11T09:00:00Z</dcterms:created>
  <dcterms:modified xsi:type="dcterms:W3CDTF">2025-11-11T09:31:00Z</dcterms:modified>
</cp:coreProperties>
</file>