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AF7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6F5AA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9A9E94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425"/>
        <w:gridCol w:w="3436"/>
        <w:gridCol w:w="3368"/>
      </w:tblGrid>
      <w:tr w:rsidR="00C915E4" w:rsidRPr="00E34186" w14:paraId="5775E19F" w14:textId="77777777" w:rsidTr="00E34186">
        <w:tc>
          <w:tcPr>
            <w:tcW w:w="10881" w:type="dxa"/>
            <w:gridSpan w:val="4"/>
          </w:tcPr>
          <w:p w14:paraId="5667640B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073DE1D1" w14:textId="77777777" w:rsidTr="00E34186">
        <w:trPr>
          <w:trHeight w:val="2631"/>
        </w:trPr>
        <w:tc>
          <w:tcPr>
            <w:tcW w:w="3652" w:type="dxa"/>
            <w:vAlign w:val="center"/>
          </w:tcPr>
          <w:p w14:paraId="605D729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7C02F9C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1935341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291C264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37F650E8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229" w:type="dxa"/>
            <w:gridSpan w:val="3"/>
            <w:vAlign w:val="center"/>
          </w:tcPr>
          <w:p w14:paraId="27E0C3D0" w14:textId="77777777" w:rsidR="00C915E4" w:rsidRPr="00E2687F" w:rsidRDefault="00E2687F" w:rsidP="00E2687F">
            <w:pPr>
              <w:pStyle w:val="berschrift1"/>
              <w:jc w:val="right"/>
              <w:rPr>
                <w:sz w:val="56"/>
                <w:szCs w:val="56"/>
              </w:rPr>
            </w:pPr>
            <w:r w:rsidRPr="00E2687F">
              <w:rPr>
                <w:sz w:val="56"/>
                <w:szCs w:val="56"/>
              </w:rPr>
              <w:t>Mahnung</w:t>
            </w:r>
          </w:p>
          <w:p w14:paraId="7F8AB490" w14:textId="42CA6768" w:rsidR="00E2687F" w:rsidRPr="00E2687F" w:rsidRDefault="00E2687F" w:rsidP="00E2687F">
            <w:pPr>
              <w:jc w:val="right"/>
            </w:pPr>
            <w:r w:rsidRPr="00E2687F">
              <w:rPr>
                <w:sz w:val="32"/>
                <w:szCs w:val="32"/>
              </w:rPr>
              <w:t>Rechnung RXXXX-X vom XX.XX.XXXX</w:t>
            </w:r>
          </w:p>
        </w:tc>
      </w:tr>
      <w:tr w:rsidR="00E2687F" w:rsidRPr="00E34186" w14:paraId="77681D6A" w14:textId="77777777" w:rsidTr="0022011D">
        <w:trPr>
          <w:trHeight w:val="1279"/>
        </w:trPr>
        <w:tc>
          <w:tcPr>
            <w:tcW w:w="4077" w:type="dxa"/>
            <w:gridSpan w:val="2"/>
          </w:tcPr>
          <w:p w14:paraId="1D39FEDB" w14:textId="014CEAFB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Mahnungsdatum</w:t>
            </w:r>
          </w:p>
          <w:p w14:paraId="5792B927" w14:textId="77777777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</w:p>
          <w:p w14:paraId="7121B7A3" w14:textId="09F83AFD" w:rsidR="00E2687F" w:rsidRPr="00E2687F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2687F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436" w:type="dxa"/>
          </w:tcPr>
          <w:p w14:paraId="358ECC3F" w14:textId="65C345A4" w:rsidR="00E2687F" w:rsidRPr="00E34186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Fälligkeitsd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423E533F" w14:textId="77777777" w:rsidR="00E2687F" w:rsidRPr="00C915E4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C0C60DD" w14:textId="77777777" w:rsidR="00E2687F" w:rsidRPr="00E34186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31ECFB57" w14:textId="77777777" w:rsidR="00E2687F" w:rsidRPr="00E34186" w:rsidRDefault="00E2687F" w:rsidP="0022011D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6B731896" w14:textId="77777777" w:rsidR="00E2687F" w:rsidRPr="00C915E4" w:rsidRDefault="00E2687F" w:rsidP="0022011D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3983267B" w14:textId="77777777" w:rsidR="00E2687F" w:rsidRPr="00E34186" w:rsidRDefault="00E2687F" w:rsidP="0022011D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703D587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C77382C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4B2EEB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5387"/>
      </w:tblGrid>
      <w:tr w:rsidR="00277DC4" w:rsidRPr="00E34186" w14:paraId="1929A656" w14:textId="77777777" w:rsidTr="007D4EE6">
        <w:trPr>
          <w:trHeight w:val="4887"/>
        </w:trPr>
        <w:tc>
          <w:tcPr>
            <w:tcW w:w="10881" w:type="dxa"/>
            <w:gridSpan w:val="2"/>
            <w:vAlign w:val="center"/>
          </w:tcPr>
          <w:p w14:paraId="5823EE4D" w14:textId="77777777" w:rsidR="007D4EE6" w:rsidRPr="007D4EE6" w:rsidRDefault="007D4EE6" w:rsidP="007D4EE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Sehr geehrte Frau Musterfrau!</w:t>
            </w:r>
          </w:p>
          <w:p w14:paraId="29DD74F9" w14:textId="77777777" w:rsidR="007D4EE6" w:rsidRPr="007D4EE6" w:rsidRDefault="007D4EE6" w:rsidP="007D4EE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579F54F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Die Bezahlung der Rechnung vom XX.XX.XXXX mit Fälligkeit am XX.XX.XXXX ist nach wie vor ausständig. Auch auf meine Zahlungserinnerung (1. Mahnung) vom XX.XX.XXXX haben Sie leider nicht reagiert.</w:t>
            </w:r>
          </w:p>
          <w:p w14:paraId="62C4C2C5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 xml:space="preserve">Bitte überweisen Sie daher den fälligen Betrag in Höhe von </w:t>
            </w:r>
            <w:proofErr w:type="gramStart"/>
            <w:r w:rsidRPr="007D4EE6">
              <w:rPr>
                <w:sz w:val="24"/>
                <w:szCs w:val="24"/>
                <w:lang w:val="de-AT"/>
              </w:rPr>
              <w:t>XXXX,XX</w:t>
            </w:r>
            <w:proofErr w:type="gramEnd"/>
            <w:r w:rsidRPr="007D4EE6">
              <w:rPr>
                <w:sz w:val="24"/>
                <w:szCs w:val="24"/>
                <w:lang w:val="de-AT"/>
              </w:rPr>
              <w:t xml:space="preserve"> EUR bis spätestens XX.XX.XXXX (heute +14 Tage). Die betreffende Rechnung liegt diesem Schreiben in Kopie bei.</w:t>
            </w:r>
          </w:p>
          <w:p w14:paraId="3170EF23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Andernfalls sehe ich mich gezwungen, Ihnen zusätzliche Mahnkosten und Verzugszinsen in Rechnung zu stellen.</w:t>
            </w:r>
          </w:p>
          <w:p w14:paraId="5492D6F3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Informieren Sie mich bitte, falls Sie ein vorübergehender Liquiditätsengpass an der fristgerechten Bezahlung hindert - möglicherweise finden wir gemeinsam eine Lösung.</w:t>
            </w:r>
          </w:p>
          <w:p w14:paraId="204CFBD3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Sofern Sie zwischenzeitlich die Zahlung veranlasst haben, bitten wir Sie, dieses Schreiben als gegenstandslos zu betrachten.</w:t>
            </w:r>
          </w:p>
          <w:p w14:paraId="56C41A48" w14:textId="77777777" w:rsidR="007D4EE6" w:rsidRPr="007D4EE6" w:rsidRDefault="007D4EE6" w:rsidP="007D4EE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465956F" w14:textId="77777777" w:rsidR="007D4EE6" w:rsidRPr="007D4EE6" w:rsidRDefault="007D4EE6" w:rsidP="007D4EE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Mit freundlichen Grüßen,</w:t>
            </w:r>
          </w:p>
          <w:p w14:paraId="60362B58" w14:textId="5236F3B6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7CE6A583" w14:textId="77777777" w:rsidTr="007D4EE6">
        <w:trPr>
          <w:trHeight w:val="2354"/>
        </w:trPr>
        <w:tc>
          <w:tcPr>
            <w:tcW w:w="5494" w:type="dxa"/>
          </w:tcPr>
          <w:p w14:paraId="6DDF0323" w14:textId="77F59FE4" w:rsidR="00277DC4" w:rsidRPr="00E2687F" w:rsidRDefault="00E2687F" w:rsidP="00E2687F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E2687F">
              <w:rPr>
                <w:b/>
                <w:bCs/>
                <w:sz w:val="28"/>
                <w:szCs w:val="28"/>
                <w:lang w:val="de-AT"/>
              </w:rPr>
              <w:t>Max Mustermann</w:t>
            </w:r>
          </w:p>
        </w:tc>
        <w:tc>
          <w:tcPr>
            <w:tcW w:w="5387" w:type="dxa"/>
            <w:vAlign w:val="bottom"/>
          </w:tcPr>
          <w:p w14:paraId="1F884403" w14:textId="09EA01FA" w:rsidR="00277DC4" w:rsidRPr="00E34186" w:rsidRDefault="00E2687F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52BD42C6" wp14:editId="715A8CEA">
                  <wp:extent cx="740410" cy="740410"/>
                  <wp:effectExtent l="0" t="0" r="0" b="0"/>
                  <wp:docPr id="177" name="Bild 1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A5E8F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43EAEF70" w14:textId="6C2339D9" w:rsidR="00E44788" w:rsidRDefault="00E44788">
      <w:pPr>
        <w:rPr>
          <w:sz w:val="26"/>
          <w:szCs w:val="26"/>
        </w:rPr>
      </w:pPr>
    </w:p>
    <w:p w14:paraId="26F07CCC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72F0612B" w14:textId="77777777" w:rsidR="00E44788" w:rsidRDefault="00E44788">
      <w:pPr>
        <w:rPr>
          <w:sz w:val="26"/>
          <w:szCs w:val="26"/>
        </w:rPr>
      </w:pPr>
    </w:p>
    <w:p w14:paraId="0ACC9E45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6E0630E" w14:textId="77777777" w:rsidR="00E44788" w:rsidRDefault="00E44788">
      <w:pPr>
        <w:rPr>
          <w:sz w:val="18"/>
          <w:szCs w:val="18"/>
        </w:rPr>
      </w:pPr>
    </w:p>
    <w:p w14:paraId="4944ED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5614B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2564A1D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0A0AE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F5D2E87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4CEDA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E8EB7A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428403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27350AF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38F2CFB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6188B5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CE1026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61785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265FB8" w14:textId="77777777" w:rsidR="00E44788" w:rsidRDefault="00E44788">
      <w:pPr>
        <w:rPr>
          <w:sz w:val="20"/>
          <w:szCs w:val="20"/>
        </w:rPr>
      </w:pPr>
    </w:p>
    <w:p w14:paraId="0E32ED1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5347B9" w14:textId="77777777" w:rsidR="002664B0" w:rsidRDefault="002664B0">
      <w:pPr>
        <w:spacing w:line="240" w:lineRule="auto"/>
      </w:pPr>
      <w:r>
        <w:separator/>
      </w:r>
    </w:p>
  </w:endnote>
  <w:endnote w:type="continuationSeparator" w:id="0">
    <w:p w14:paraId="6130EA9C" w14:textId="77777777" w:rsidR="002664B0" w:rsidRDefault="002664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84754D93-A067-47D1-8C74-79B728DBCAC2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C81A0CCF-BD8C-4CEB-B244-C3C2A834C7B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341B3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8369" w14:textId="7CB2919A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1792BE8" wp14:editId="723BD6F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8A190F1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91381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D20FE2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5C302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540C4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0BC3F3F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10D32FD4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0DE86A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DF5AD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AAD35E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11FA07E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00D339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580A3B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163D8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74298B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0EA7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1DB6564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771982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942318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833143" w14:textId="77777777" w:rsidR="002664B0" w:rsidRDefault="002664B0">
      <w:pPr>
        <w:spacing w:line="240" w:lineRule="auto"/>
      </w:pPr>
      <w:r>
        <w:separator/>
      </w:r>
    </w:p>
  </w:footnote>
  <w:footnote w:type="continuationSeparator" w:id="0">
    <w:p w14:paraId="599166C3" w14:textId="77777777" w:rsidR="002664B0" w:rsidRDefault="002664B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9A6B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E4C979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B5A21" w14:textId="4AA7F0A7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09F4559" wp14:editId="5711384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AD5524" w14:textId="3B9E6F8E" w:rsidR="00E44788" w:rsidRDefault="00E2687F">
    <w:r>
      <w:rPr>
        <w:noProof/>
      </w:rPr>
      <w:drawing>
        <wp:anchor distT="114300" distB="114300" distL="114300" distR="114300" simplePos="0" relativeHeight="251657728" behindDoc="0" locked="0" layoutInCell="1" allowOverlap="1" wp14:anchorId="19342B98" wp14:editId="394C351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4570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2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7F"/>
    <w:rsid w:val="0003164D"/>
    <w:rsid w:val="00066F2C"/>
    <w:rsid w:val="0022011D"/>
    <w:rsid w:val="002664B0"/>
    <w:rsid w:val="00277DC4"/>
    <w:rsid w:val="004547FC"/>
    <w:rsid w:val="00705069"/>
    <w:rsid w:val="00731125"/>
    <w:rsid w:val="007D4EE6"/>
    <w:rsid w:val="007F1A53"/>
    <w:rsid w:val="00895149"/>
    <w:rsid w:val="00A0050E"/>
    <w:rsid w:val="00BC41D0"/>
    <w:rsid w:val="00BE7F61"/>
    <w:rsid w:val="00C915E4"/>
    <w:rsid w:val="00E2687F"/>
    <w:rsid w:val="00E34186"/>
    <w:rsid w:val="00E361FD"/>
    <w:rsid w:val="00E44788"/>
    <w:rsid w:val="00FD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6A711"/>
  <w15:docId w15:val="{03B64629-EB88-4C52-BA2E-ACA1825FC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25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7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294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2025-10-07T13:20:00Z</dcterms:created>
  <dcterms:modified xsi:type="dcterms:W3CDTF">2025-10-10T09:24:00Z</dcterms:modified>
</cp:coreProperties>
</file>