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7E04A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F642BC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0F07AA4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236"/>
        <w:gridCol w:w="2554"/>
        <w:gridCol w:w="2057"/>
        <w:gridCol w:w="1666"/>
        <w:gridCol w:w="3368"/>
      </w:tblGrid>
      <w:tr w:rsidR="00C915E4" w:rsidRPr="00E34186" w14:paraId="4CB7E340" w14:textId="77777777" w:rsidTr="00E34186">
        <w:tc>
          <w:tcPr>
            <w:tcW w:w="10881" w:type="dxa"/>
            <w:gridSpan w:val="5"/>
          </w:tcPr>
          <w:p w14:paraId="249D9708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6D1E8FD0" w14:textId="77777777" w:rsidTr="003D44EF">
        <w:trPr>
          <w:trHeight w:val="2915"/>
        </w:trPr>
        <w:tc>
          <w:tcPr>
            <w:tcW w:w="3790" w:type="dxa"/>
            <w:gridSpan w:val="2"/>
            <w:vAlign w:val="center"/>
          </w:tcPr>
          <w:p w14:paraId="4595EF52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240AEF8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2933C72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7582C2A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473117C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091" w:type="dxa"/>
            <w:gridSpan w:val="3"/>
            <w:vAlign w:val="center"/>
          </w:tcPr>
          <w:p w14:paraId="3D728329" w14:textId="26D362C6" w:rsidR="00C915E4" w:rsidRPr="009F2AA7" w:rsidRDefault="009F2AA7" w:rsidP="009F2AA7">
            <w:pPr>
              <w:pStyle w:val="berschrift1"/>
              <w:jc w:val="right"/>
              <w:rPr>
                <w:sz w:val="56"/>
                <w:szCs w:val="56"/>
              </w:rPr>
            </w:pPr>
            <w:r w:rsidRPr="009F2AA7">
              <w:rPr>
                <w:sz w:val="56"/>
                <w:szCs w:val="56"/>
              </w:rPr>
              <w:t>Kleinunternehmerrechnung</w:t>
            </w:r>
          </w:p>
        </w:tc>
      </w:tr>
      <w:tr w:rsidR="00C915E4" w:rsidRPr="00E34186" w14:paraId="0CE4B6AD" w14:textId="77777777" w:rsidTr="003D44EF">
        <w:trPr>
          <w:trHeight w:val="853"/>
        </w:trPr>
        <w:tc>
          <w:tcPr>
            <w:tcW w:w="1236" w:type="dxa"/>
          </w:tcPr>
          <w:p w14:paraId="4880092F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72ED3C31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2B2821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4" w:type="dxa"/>
          </w:tcPr>
          <w:p w14:paraId="1CAF251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062E0E64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FEAC68E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057" w:type="dxa"/>
          </w:tcPr>
          <w:p w14:paraId="5CD0003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2A51486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2112AA8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666" w:type="dxa"/>
          </w:tcPr>
          <w:p w14:paraId="679E1791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6FAF9C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54D51E9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124C32D6" w14:textId="77777777" w:rsidR="00C915E4" w:rsidRPr="00E34186" w:rsidRDefault="00C915E4" w:rsidP="003D44EF">
            <w:pPr>
              <w:spacing w:line="240" w:lineRule="auto"/>
              <w:ind w:right="-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1046F165" w14:textId="77777777" w:rsidR="0003164D" w:rsidRPr="00C915E4" w:rsidRDefault="0003164D" w:rsidP="003D44EF">
            <w:pPr>
              <w:spacing w:line="240" w:lineRule="auto"/>
              <w:ind w:right="-3"/>
              <w:jc w:val="right"/>
              <w:rPr>
                <w:sz w:val="24"/>
                <w:szCs w:val="24"/>
                <w:lang w:val="de-AT"/>
              </w:rPr>
            </w:pPr>
          </w:p>
          <w:p w14:paraId="0CA76545" w14:textId="77777777" w:rsidR="00C915E4" w:rsidRPr="00E34186" w:rsidRDefault="00C915E4" w:rsidP="003D44EF">
            <w:pPr>
              <w:spacing w:line="240" w:lineRule="auto"/>
              <w:ind w:right="-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D40BD9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7B5891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A5A202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2835"/>
        <w:gridCol w:w="2268"/>
      </w:tblGrid>
      <w:tr w:rsidR="009F2AA7" w:rsidRPr="00E34186" w14:paraId="030F2E7A" w14:textId="77777777" w:rsidTr="009F2AA7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3E8FA945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85D8BA4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27C2E8AC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B64DD02" w14:textId="77777777" w:rsidR="009F2AA7" w:rsidRPr="00E34186" w:rsidRDefault="009F2AA7" w:rsidP="009F2AA7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0F8C7A1" w14:textId="1F5A0E0F" w:rsidR="009F2AA7" w:rsidRPr="00E34186" w:rsidRDefault="009F2AA7" w:rsidP="009F2AA7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</w:t>
            </w:r>
          </w:p>
        </w:tc>
      </w:tr>
      <w:tr w:rsidR="009F2AA7" w:rsidRPr="00E34186" w14:paraId="6BFE9B7E" w14:textId="77777777" w:rsidTr="009F2AA7">
        <w:trPr>
          <w:trHeight w:val="1467"/>
        </w:trPr>
        <w:tc>
          <w:tcPr>
            <w:tcW w:w="993" w:type="dxa"/>
          </w:tcPr>
          <w:p w14:paraId="7876C0A1" w14:textId="77777777" w:rsidR="009F2AA7" w:rsidRPr="00E34186" w:rsidRDefault="009F2AA7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7EC8D72C" w14:textId="77777777" w:rsidR="009F2AA7" w:rsidRPr="00E34186" w:rsidRDefault="009F2AA7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79F3BF79" w14:textId="77777777" w:rsidR="009F2AA7" w:rsidRPr="00E34186" w:rsidRDefault="009F2AA7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2835" w:type="dxa"/>
          </w:tcPr>
          <w:p w14:paraId="170574FA" w14:textId="4C71C8C5" w:rsidR="009F2AA7" w:rsidRPr="00E34186" w:rsidRDefault="009F2AA7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Pr="00E34186">
              <w:rPr>
                <w:sz w:val="24"/>
                <w:szCs w:val="24"/>
              </w:rPr>
              <w:t>00,00</w:t>
            </w:r>
          </w:p>
        </w:tc>
        <w:tc>
          <w:tcPr>
            <w:tcW w:w="2268" w:type="dxa"/>
          </w:tcPr>
          <w:p w14:paraId="17A9E68E" w14:textId="77777777" w:rsidR="009F2AA7" w:rsidRPr="00E34186" w:rsidRDefault="009F2AA7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21A01CAC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2127"/>
        <w:gridCol w:w="3260"/>
      </w:tblGrid>
      <w:tr w:rsidR="00277DC4" w:rsidRPr="00E34186" w14:paraId="3CD69989" w14:textId="77777777" w:rsidTr="009F2AA7">
        <w:trPr>
          <w:trHeight w:val="337"/>
        </w:trPr>
        <w:tc>
          <w:tcPr>
            <w:tcW w:w="7621" w:type="dxa"/>
            <w:gridSpan w:val="2"/>
            <w:tcBorders>
              <w:bottom w:val="single" w:sz="4" w:space="0" w:color="auto"/>
            </w:tcBorders>
          </w:tcPr>
          <w:p w14:paraId="1678BB8B" w14:textId="05EA59CA" w:rsidR="00277DC4" w:rsidRPr="00E34186" w:rsidRDefault="009F2AA7" w:rsidP="00E34186">
            <w:pPr>
              <w:spacing w:line="240" w:lineRule="auto"/>
              <w:ind w:right="-881"/>
              <w:rPr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Kleinunternehmer: Umsatzsteuerbefreit gem. § 6 Abs. 1 Z 27 UStG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30BF7ACB" w14:textId="38252190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Gesamtpreis: </w:t>
            </w:r>
            <w:r w:rsidR="009F2AA7">
              <w:rPr>
                <w:b/>
                <w:bCs/>
                <w:sz w:val="24"/>
                <w:szCs w:val="24"/>
                <w:lang w:val="de-AT"/>
              </w:rPr>
              <w:t>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424C10CE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0FCCE3CE" w14:textId="30C9FB15" w:rsidR="00277DC4" w:rsidRPr="009F2AA7" w:rsidRDefault="009F2AA7" w:rsidP="009F2AA7">
            <w:pPr>
              <w:spacing w:line="240" w:lineRule="auto"/>
              <w:rPr>
                <w:lang w:val="de-AT"/>
              </w:rPr>
            </w:pPr>
            <w:r w:rsidRPr="009F2AA7">
              <w:rPr>
                <w:b/>
                <w:bCs/>
                <w:lang w:val="de-AT"/>
              </w:rPr>
              <w:t>Zahlungsbedingung</w:t>
            </w:r>
            <w:r w:rsidRPr="009F2AA7">
              <w:rPr>
                <w:lang w:val="de-AT"/>
              </w:rPr>
              <w:t>: Bitte überweisen Sie den ausstehenden Beitrag innerhalb von 14 Tagen ab Rechnungsdatum.</w:t>
            </w:r>
          </w:p>
        </w:tc>
      </w:tr>
      <w:tr w:rsidR="00277DC4" w:rsidRPr="00E34186" w14:paraId="40FE19C8" w14:textId="77777777" w:rsidTr="009F2AA7">
        <w:trPr>
          <w:trHeight w:val="3841"/>
        </w:trPr>
        <w:tc>
          <w:tcPr>
            <w:tcW w:w="5494" w:type="dxa"/>
            <w:vAlign w:val="center"/>
          </w:tcPr>
          <w:p w14:paraId="7B2D86CC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gridSpan w:val="2"/>
            <w:vAlign w:val="bottom"/>
          </w:tcPr>
          <w:p w14:paraId="1C9949C1" w14:textId="78C8A97B" w:rsidR="00277DC4" w:rsidRPr="00E34186" w:rsidRDefault="009F2AA7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0316930C" wp14:editId="451AC413">
                  <wp:extent cx="736600" cy="736600"/>
                  <wp:effectExtent l="0" t="0" r="0" b="0"/>
                  <wp:docPr id="35" name="Bild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6600" cy="736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AF3E8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6F2FE099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1AC850B6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53D0F5B" w14:textId="77777777" w:rsidR="00B41CBF" w:rsidRDefault="00B41CBF">
      <w:pPr>
        <w:rPr>
          <w:sz w:val="26"/>
          <w:szCs w:val="26"/>
        </w:rPr>
      </w:pPr>
    </w:p>
    <w:p w14:paraId="11CD04CD" w14:textId="18530D9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013DE62C" w14:textId="77777777" w:rsidR="00E44788" w:rsidRDefault="00E44788">
      <w:pPr>
        <w:rPr>
          <w:sz w:val="26"/>
          <w:szCs w:val="26"/>
        </w:rPr>
      </w:pPr>
    </w:p>
    <w:p w14:paraId="3EB3D437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13E11E99" w14:textId="77777777" w:rsidR="00E44788" w:rsidRDefault="00E44788">
      <w:pPr>
        <w:rPr>
          <w:sz w:val="18"/>
          <w:szCs w:val="18"/>
        </w:rPr>
      </w:pPr>
    </w:p>
    <w:p w14:paraId="3E5F7FA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0B088EC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3F81B77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E6892F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3CDB1128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3B2DF61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6D46799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43B285C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2C2A52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70472AD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7543CAE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0504DA34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CEF4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2633BB15" w14:textId="77777777" w:rsidR="00E44788" w:rsidRDefault="00E44788">
      <w:pPr>
        <w:rPr>
          <w:sz w:val="20"/>
          <w:szCs w:val="20"/>
        </w:rPr>
      </w:pPr>
    </w:p>
    <w:p w14:paraId="299CE55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DDF1B" w14:textId="77777777" w:rsidR="00B45823" w:rsidRDefault="00B45823">
      <w:pPr>
        <w:spacing w:line="240" w:lineRule="auto"/>
      </w:pPr>
      <w:r>
        <w:separator/>
      </w:r>
    </w:p>
  </w:endnote>
  <w:endnote w:type="continuationSeparator" w:id="0">
    <w:p w14:paraId="0D9EB6AD" w14:textId="77777777" w:rsidR="00B45823" w:rsidRDefault="00B458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B2C3BF9A-4002-411E-A81B-C42E56FD5A5C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432F0F2-5EDF-4898-A405-3F8BC207738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84418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6FCE5" w14:textId="7D9E2A5E" w:rsidR="00E44788" w:rsidRDefault="009F2AA7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B11D7A1" wp14:editId="7E5AD4A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713C5FE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C80D72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5CBA81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0FC9D4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762975B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2F96DD8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49BD71D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3C4166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49B243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1EC9F6F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4513AA5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E7B5C59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D927C6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7BB4C7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77245E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25F1924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F8681D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262F13B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4C9F86CD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58388" w14:textId="77777777" w:rsidR="00B45823" w:rsidRDefault="00B45823">
      <w:pPr>
        <w:spacing w:line="240" w:lineRule="auto"/>
      </w:pPr>
      <w:r>
        <w:separator/>
      </w:r>
    </w:p>
  </w:footnote>
  <w:footnote w:type="continuationSeparator" w:id="0">
    <w:p w14:paraId="3D14C390" w14:textId="77777777" w:rsidR="00B45823" w:rsidRDefault="00B4582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9D162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17025ED7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FAD0A" w14:textId="75C05FA9" w:rsidR="00E44788" w:rsidRDefault="009F2AA7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332794B1" wp14:editId="488D74A3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FE23F0" w14:textId="2651E9AC" w:rsidR="00E44788" w:rsidRDefault="009F2AA7">
    <w:r>
      <w:rPr>
        <w:noProof/>
      </w:rPr>
      <w:drawing>
        <wp:anchor distT="114300" distB="114300" distL="114300" distR="114300" simplePos="0" relativeHeight="251657728" behindDoc="0" locked="0" layoutInCell="1" allowOverlap="1" wp14:anchorId="10800A25" wp14:editId="574C547B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AA7"/>
    <w:rsid w:val="0003164D"/>
    <w:rsid w:val="00066F2C"/>
    <w:rsid w:val="00277DC4"/>
    <w:rsid w:val="003D44EF"/>
    <w:rsid w:val="00427478"/>
    <w:rsid w:val="004547FC"/>
    <w:rsid w:val="004F58D9"/>
    <w:rsid w:val="00705069"/>
    <w:rsid w:val="00731125"/>
    <w:rsid w:val="00895149"/>
    <w:rsid w:val="009F2AA7"/>
    <w:rsid w:val="00A0050E"/>
    <w:rsid w:val="00B41CBF"/>
    <w:rsid w:val="00B45823"/>
    <w:rsid w:val="00C915E4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559F1"/>
  <w15:docId w15:val="{B9BBEF5B-4BF5-493C-BE66-E10D1A6A0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226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3</cp:revision>
  <dcterms:created xsi:type="dcterms:W3CDTF">2025-10-02T10:52:00Z</dcterms:created>
  <dcterms:modified xsi:type="dcterms:W3CDTF">2025-10-10T09:32:00Z</dcterms:modified>
</cp:coreProperties>
</file>