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8B60CC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680D53F7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625B0D42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1228"/>
        <w:gridCol w:w="2541"/>
        <w:gridCol w:w="2118"/>
        <w:gridCol w:w="1630"/>
        <w:gridCol w:w="3364"/>
      </w:tblGrid>
      <w:tr w:rsidR="00C915E4" w:rsidRPr="00E34186" w14:paraId="7C80E8D2" w14:textId="77777777" w:rsidTr="00E34186">
        <w:tc>
          <w:tcPr>
            <w:tcW w:w="10881" w:type="dxa"/>
            <w:gridSpan w:val="5"/>
          </w:tcPr>
          <w:p w14:paraId="5A1897B5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2745BE7C" w14:textId="77777777" w:rsidTr="00A22E50">
        <w:trPr>
          <w:trHeight w:val="2631"/>
        </w:trPr>
        <w:tc>
          <w:tcPr>
            <w:tcW w:w="3793" w:type="dxa"/>
            <w:gridSpan w:val="2"/>
            <w:vAlign w:val="center"/>
          </w:tcPr>
          <w:p w14:paraId="7870B9F8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179B5EB3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3E8CB964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37B10C4B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  <w:p w14:paraId="1E31605B" w14:textId="77777777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>Ihre UID-Nummer: ATUXXXXXXXX</w:t>
            </w:r>
          </w:p>
        </w:tc>
        <w:tc>
          <w:tcPr>
            <w:tcW w:w="7088" w:type="dxa"/>
            <w:gridSpan w:val="3"/>
            <w:vAlign w:val="center"/>
          </w:tcPr>
          <w:p w14:paraId="674A44FE" w14:textId="03CE1B7F" w:rsidR="00C915E4" w:rsidRPr="00A22E50" w:rsidRDefault="00A22E50" w:rsidP="00A22E50">
            <w:pPr>
              <w:pStyle w:val="berschrift1"/>
              <w:jc w:val="right"/>
              <w:rPr>
                <w:sz w:val="56"/>
                <w:szCs w:val="56"/>
              </w:rPr>
            </w:pPr>
            <w:r w:rsidRPr="00A22E50">
              <w:rPr>
                <w:sz w:val="56"/>
                <w:szCs w:val="56"/>
              </w:rPr>
              <w:t>Proformarechnung</w:t>
            </w:r>
          </w:p>
        </w:tc>
      </w:tr>
      <w:tr w:rsidR="00C915E4" w:rsidRPr="00E34186" w14:paraId="7586A0DE" w14:textId="77777777" w:rsidTr="00D924A7">
        <w:trPr>
          <w:trHeight w:val="853"/>
        </w:trPr>
        <w:tc>
          <w:tcPr>
            <w:tcW w:w="1242" w:type="dxa"/>
          </w:tcPr>
          <w:p w14:paraId="39A95857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Betreff</w:t>
            </w:r>
          </w:p>
          <w:p w14:paraId="30AECB69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3CBE51C3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Leistung</w:t>
            </w:r>
          </w:p>
        </w:tc>
        <w:tc>
          <w:tcPr>
            <w:tcW w:w="2551" w:type="dxa"/>
          </w:tcPr>
          <w:p w14:paraId="6C537EC7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Rechnungsnummer</w:t>
            </w:r>
          </w:p>
          <w:p w14:paraId="5A33896F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062C4BF5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RXXXX-X</w:t>
            </w:r>
          </w:p>
        </w:tc>
        <w:tc>
          <w:tcPr>
            <w:tcW w:w="2127" w:type="dxa"/>
          </w:tcPr>
          <w:p w14:paraId="6C6AA74E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Kundennummer</w:t>
            </w:r>
          </w:p>
          <w:p w14:paraId="52A1491B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107E6EB2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1451" w:type="dxa"/>
          </w:tcPr>
          <w:p w14:paraId="5D696CFE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30872D4F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CE1EBCB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510" w:type="dxa"/>
          </w:tcPr>
          <w:p w14:paraId="121F9826" w14:textId="77777777" w:rsidR="00C915E4" w:rsidRPr="00E34186" w:rsidRDefault="00C915E4" w:rsidP="00D924A7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611CB5A1" w14:textId="77777777" w:rsidR="0003164D" w:rsidRPr="00C915E4" w:rsidRDefault="0003164D" w:rsidP="00D924A7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2570DACD" w14:textId="77777777" w:rsidR="00C915E4" w:rsidRPr="00E34186" w:rsidRDefault="00C915E4" w:rsidP="00D924A7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="0003164D"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48D65FE8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632A197A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61204120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1984"/>
        <w:gridCol w:w="1134"/>
        <w:gridCol w:w="1985"/>
      </w:tblGrid>
      <w:tr w:rsidR="0003164D" w:rsidRPr="00E34186" w14:paraId="696718DC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2D6F405E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20052487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00570260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2502BA40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74AFE484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proofErr w:type="spellStart"/>
            <w:r w:rsidRPr="00E34186">
              <w:rPr>
                <w:sz w:val="24"/>
                <w:szCs w:val="24"/>
              </w:rPr>
              <w:t>USt</w:t>
            </w:r>
            <w:proofErr w:type="spellEnd"/>
            <w:r w:rsidRPr="00E34186">
              <w:rPr>
                <w:sz w:val="24"/>
                <w:szCs w:val="24"/>
              </w:rPr>
              <w:t>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1ADE9E2E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71A04FF7" w14:textId="77777777" w:rsidTr="00E34186">
        <w:trPr>
          <w:trHeight w:val="1467"/>
        </w:trPr>
        <w:tc>
          <w:tcPr>
            <w:tcW w:w="993" w:type="dxa"/>
          </w:tcPr>
          <w:p w14:paraId="33319B12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1116D1A4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33753AB9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335AA340" w14:textId="77777777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  <w:tc>
          <w:tcPr>
            <w:tcW w:w="1134" w:type="dxa"/>
          </w:tcPr>
          <w:p w14:paraId="37359223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20 %</w:t>
            </w:r>
          </w:p>
        </w:tc>
        <w:tc>
          <w:tcPr>
            <w:tcW w:w="1985" w:type="dxa"/>
          </w:tcPr>
          <w:p w14:paraId="1D3411EC" w14:textId="77777777" w:rsidR="0003164D" w:rsidRPr="00E34186" w:rsidRDefault="0003164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</w:tr>
    </w:tbl>
    <w:p w14:paraId="2E28B0A4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6297"/>
      </w:tblGrid>
      <w:tr w:rsidR="00277DC4" w:rsidRPr="00E34186" w14:paraId="601C9F20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6A0D4B6F" w14:textId="5D93C0C2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A22E50">
              <w:rPr>
                <w:sz w:val="24"/>
                <w:szCs w:val="24"/>
                <w:lang w:val="de-AT"/>
              </w:rPr>
              <w:t>3</w:t>
            </w:r>
            <w:r w:rsidRPr="00E34186">
              <w:rPr>
                <w:sz w:val="24"/>
                <w:szCs w:val="24"/>
                <w:lang w:val="de-AT"/>
              </w:rPr>
              <w:t>00,00 €</w:t>
            </w:r>
          </w:p>
        </w:tc>
        <w:tc>
          <w:tcPr>
            <w:tcW w:w="6297" w:type="dxa"/>
            <w:tcBorders>
              <w:bottom w:val="single" w:sz="4" w:space="0" w:color="auto"/>
            </w:tcBorders>
          </w:tcPr>
          <w:p w14:paraId="1B13C295" w14:textId="3D216F01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 (brutto): </w:t>
            </w:r>
            <w:r w:rsidR="00A22E50">
              <w:rPr>
                <w:b/>
                <w:bCs/>
                <w:sz w:val="24"/>
                <w:szCs w:val="24"/>
                <w:lang w:val="de-AT"/>
              </w:rPr>
              <w:t>1.80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0,00 €</w:t>
            </w:r>
          </w:p>
        </w:tc>
      </w:tr>
      <w:tr w:rsidR="00277DC4" w:rsidRPr="00E34186" w14:paraId="49E9B77E" w14:textId="77777777" w:rsidTr="00AF6A79">
        <w:trPr>
          <w:trHeight w:val="4134"/>
        </w:trPr>
        <w:tc>
          <w:tcPr>
            <w:tcW w:w="10881" w:type="dxa"/>
            <w:gridSpan w:val="2"/>
            <w:tcBorders>
              <w:top w:val="single" w:sz="4" w:space="0" w:color="auto"/>
            </w:tcBorders>
            <w:vAlign w:val="center"/>
          </w:tcPr>
          <w:p w14:paraId="45117607" w14:textId="403542E4" w:rsidR="00277DC4" w:rsidRPr="00AF6A79" w:rsidRDefault="00A22E50" w:rsidP="00AF6A79">
            <w:pPr>
              <w:spacing w:line="240" w:lineRule="auto"/>
              <w:ind w:right="36"/>
              <w:jc w:val="center"/>
              <w:rPr>
                <w:b/>
                <w:bCs/>
                <w:sz w:val="20"/>
                <w:szCs w:val="20"/>
                <w:lang w:val="de-AT"/>
              </w:rPr>
            </w:pPr>
            <w:r w:rsidRPr="00AF6A79">
              <w:rPr>
                <w:b/>
                <w:bCs/>
                <w:sz w:val="20"/>
                <w:szCs w:val="20"/>
                <w:lang w:val="de-AT"/>
              </w:rPr>
              <w:t xml:space="preserve">Diese Proformarechnung dient ausschließlich zu Informations- bzw. Zollzwecken </w:t>
            </w:r>
            <w:r w:rsidR="00AF6A79">
              <w:rPr>
                <w:b/>
                <w:bCs/>
                <w:sz w:val="20"/>
                <w:szCs w:val="20"/>
                <w:lang w:val="de-AT"/>
              </w:rPr>
              <w:br/>
            </w:r>
            <w:r w:rsidRPr="00AF6A79">
              <w:rPr>
                <w:b/>
                <w:bCs/>
                <w:sz w:val="20"/>
                <w:szCs w:val="20"/>
                <w:lang w:val="de-AT"/>
              </w:rPr>
              <w:t>und stellt keine Zahlungsaufforderung dar.</w:t>
            </w:r>
          </w:p>
        </w:tc>
      </w:tr>
    </w:tbl>
    <w:p w14:paraId="2EE5C7D3" w14:textId="77777777" w:rsidR="00277DC4" w:rsidRPr="00AF6A79" w:rsidRDefault="00277DC4">
      <w:pPr>
        <w:spacing w:line="240" w:lineRule="auto"/>
        <w:ind w:left="-850" w:right="-881"/>
        <w:rPr>
          <w:sz w:val="6"/>
          <w:szCs w:val="6"/>
        </w:rPr>
      </w:pPr>
    </w:p>
    <w:p w14:paraId="402FBB66" w14:textId="77777777" w:rsidR="00E44788" w:rsidRDefault="00C915E4">
      <w:pPr>
        <w:rPr>
          <w:sz w:val="26"/>
          <w:szCs w:val="26"/>
        </w:rPr>
      </w:pPr>
      <w:r>
        <w:rPr>
          <w:sz w:val="26"/>
          <w:szCs w:val="26"/>
        </w:rPr>
        <w:br w:type="page"/>
      </w:r>
    </w:p>
    <w:p w14:paraId="5849F594" w14:textId="77777777" w:rsidR="005940D1" w:rsidRDefault="005940D1">
      <w:pPr>
        <w:rPr>
          <w:sz w:val="26"/>
          <w:szCs w:val="26"/>
        </w:rPr>
      </w:pPr>
    </w:p>
    <w:p w14:paraId="0235186B" w14:textId="28E0EF52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49F6649D" w14:textId="77777777" w:rsidR="00E44788" w:rsidRDefault="00E44788">
      <w:pPr>
        <w:rPr>
          <w:sz w:val="26"/>
          <w:szCs w:val="26"/>
        </w:rPr>
      </w:pPr>
    </w:p>
    <w:p w14:paraId="0C7EA72B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71DFD5B7" w14:textId="77777777" w:rsidR="00E44788" w:rsidRDefault="00E44788">
      <w:pPr>
        <w:rPr>
          <w:sz w:val="18"/>
          <w:szCs w:val="18"/>
        </w:rPr>
      </w:pPr>
    </w:p>
    <w:p w14:paraId="3316B70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09796B62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1219332B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BCCC4AC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29A1E256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4274CDCA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1607A257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3DEBA2EC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13D5FDDF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13790817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2538170D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67CD8AA9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D90624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534D71B3" w14:textId="77777777" w:rsidR="00E44788" w:rsidRDefault="00E44788">
      <w:pPr>
        <w:rPr>
          <w:sz w:val="20"/>
          <w:szCs w:val="20"/>
        </w:rPr>
      </w:pPr>
    </w:p>
    <w:p w14:paraId="5D0FC6FA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3AADD5" w14:textId="77777777" w:rsidR="00E278F1" w:rsidRDefault="00E278F1">
      <w:pPr>
        <w:spacing w:line="240" w:lineRule="auto"/>
      </w:pPr>
      <w:r>
        <w:separator/>
      </w:r>
    </w:p>
  </w:endnote>
  <w:endnote w:type="continuationSeparator" w:id="0">
    <w:p w14:paraId="4B3FCB9B" w14:textId="77777777" w:rsidR="00E278F1" w:rsidRDefault="00E278F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6709B15F-713E-4877-A495-CCF94C212073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657667CC-076C-49F1-8D7C-85363C6920D0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04C72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F6AB9" w14:textId="2742EB43" w:rsidR="00E44788" w:rsidRDefault="00A22E50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4DCA6281" wp14:editId="78C13609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166EA414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14CDF8E0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3CD16FA9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49B56868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4F733898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124EFEC1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7B8FFC4A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DCE9C57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5A50A061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2257CD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5333D2AC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0625E6A8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770E6A28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7F0B8A6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78C94D4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5DA6C874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6264E95F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5459DC8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2D99561A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BB47FE" w14:textId="77777777" w:rsidR="00E278F1" w:rsidRDefault="00E278F1">
      <w:pPr>
        <w:spacing w:line="240" w:lineRule="auto"/>
      </w:pPr>
      <w:r>
        <w:separator/>
      </w:r>
    </w:p>
  </w:footnote>
  <w:footnote w:type="continuationSeparator" w:id="0">
    <w:p w14:paraId="3EB4BC6D" w14:textId="77777777" w:rsidR="00E278F1" w:rsidRDefault="00E278F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26E3DE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6D008035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CCBC37" w14:textId="07C9D1D6" w:rsidR="00E44788" w:rsidRDefault="00A22E50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54264707" wp14:editId="790D2177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55D9532" w14:textId="38395246" w:rsidR="00E44788" w:rsidRDefault="00A22E50">
    <w:r>
      <w:rPr>
        <w:noProof/>
      </w:rPr>
      <w:drawing>
        <wp:anchor distT="114300" distB="114300" distL="114300" distR="114300" simplePos="0" relativeHeight="251657728" behindDoc="0" locked="0" layoutInCell="1" allowOverlap="1" wp14:anchorId="5B7FB833" wp14:editId="6AC8E656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5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2E50"/>
    <w:rsid w:val="0003164D"/>
    <w:rsid w:val="00066F2C"/>
    <w:rsid w:val="00277DC4"/>
    <w:rsid w:val="0043404C"/>
    <w:rsid w:val="004547FC"/>
    <w:rsid w:val="005940D1"/>
    <w:rsid w:val="00705069"/>
    <w:rsid w:val="00731125"/>
    <w:rsid w:val="00804AAF"/>
    <w:rsid w:val="008522CC"/>
    <w:rsid w:val="00895149"/>
    <w:rsid w:val="00A0050E"/>
    <w:rsid w:val="00A22E50"/>
    <w:rsid w:val="00AF6A79"/>
    <w:rsid w:val="00C915E4"/>
    <w:rsid w:val="00D924A7"/>
    <w:rsid w:val="00E278F1"/>
    <w:rsid w:val="00E34186"/>
    <w:rsid w:val="00E44788"/>
    <w:rsid w:val="00F17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26C4F7"/>
  <w15:docId w15:val="{C1760B40-80C1-4C16-A566-330515F9C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211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4</cp:revision>
  <dcterms:created xsi:type="dcterms:W3CDTF">2025-10-02T11:04:00Z</dcterms:created>
  <dcterms:modified xsi:type="dcterms:W3CDTF">2025-10-21T08:00:00Z</dcterms:modified>
</cp:coreProperties>
</file>