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571A1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744DD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68015AB4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7229"/>
      </w:tblGrid>
      <w:tr w:rsidR="00C915E4" w:rsidRPr="00E34186" w14:paraId="36153869" w14:textId="77777777" w:rsidTr="00E34186">
        <w:tc>
          <w:tcPr>
            <w:tcW w:w="10881" w:type="dxa"/>
            <w:gridSpan w:val="2"/>
          </w:tcPr>
          <w:p w14:paraId="1701AB4C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59D40B7A" w14:textId="77777777" w:rsidTr="004F16E9">
        <w:trPr>
          <w:trHeight w:val="2631"/>
        </w:trPr>
        <w:tc>
          <w:tcPr>
            <w:tcW w:w="3652" w:type="dxa"/>
            <w:vAlign w:val="center"/>
          </w:tcPr>
          <w:p w14:paraId="6721D7A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185B14C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79383050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7BA26518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200D49A0" w14:textId="5D02838F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</w:p>
        </w:tc>
        <w:tc>
          <w:tcPr>
            <w:tcW w:w="7229" w:type="dxa"/>
            <w:vAlign w:val="bottom"/>
          </w:tcPr>
          <w:p w14:paraId="38CE3500" w14:textId="7837AE8C" w:rsidR="00C915E4" w:rsidRPr="004F16E9" w:rsidRDefault="004F16E9" w:rsidP="004F16E9">
            <w:pPr>
              <w:pStyle w:val="berschrift1"/>
              <w:jc w:val="right"/>
              <w:rPr>
                <w:b/>
                <w:bCs/>
                <w:sz w:val="24"/>
                <w:szCs w:val="24"/>
              </w:rPr>
            </w:pPr>
            <w:r w:rsidRPr="004F16E9">
              <w:rPr>
                <w:b/>
                <w:bCs/>
                <w:sz w:val="24"/>
                <w:szCs w:val="24"/>
              </w:rPr>
              <w:t>Ort, am XX.XX.XXXX</w:t>
            </w:r>
          </w:p>
        </w:tc>
      </w:tr>
    </w:tbl>
    <w:p w14:paraId="66A1F6B9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E8315AF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35E3CBCB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81"/>
      </w:tblGrid>
      <w:tr w:rsidR="004F16E9" w:rsidRPr="00E34186" w14:paraId="24B2733B" w14:textId="77777777" w:rsidTr="004F16E9">
        <w:trPr>
          <w:trHeight w:val="1070"/>
        </w:trPr>
        <w:tc>
          <w:tcPr>
            <w:tcW w:w="10881" w:type="dxa"/>
            <w:tcBorders>
              <w:bottom w:val="nil"/>
            </w:tcBorders>
            <w:vAlign w:val="center"/>
          </w:tcPr>
          <w:p w14:paraId="6B5B32A2" w14:textId="5D768A31" w:rsidR="004F16E9" w:rsidRPr="00E34186" w:rsidRDefault="004F16E9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  <w:r w:rsidRPr="004F16E9">
              <w:rPr>
                <w:b/>
                <w:bCs/>
                <w:sz w:val="32"/>
                <w:szCs w:val="32"/>
              </w:rPr>
              <w:t>Erfreuliche Nachrichten von uns</w:t>
            </w:r>
          </w:p>
        </w:tc>
      </w:tr>
      <w:tr w:rsidR="00277DC4" w:rsidRPr="00E34186" w14:paraId="7B2E8E3A" w14:textId="77777777" w:rsidTr="004F16E9">
        <w:trPr>
          <w:trHeight w:val="407"/>
        </w:trPr>
        <w:tc>
          <w:tcPr>
            <w:tcW w:w="10881" w:type="dxa"/>
            <w:tcBorders>
              <w:top w:val="nil"/>
              <w:bottom w:val="nil"/>
            </w:tcBorders>
            <w:vAlign w:val="center"/>
          </w:tcPr>
          <w:p w14:paraId="4A0CBD51" w14:textId="77777777" w:rsidR="004F16E9" w:rsidRDefault="004F16E9" w:rsidP="004F16E9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4F16E9">
              <w:rPr>
                <w:sz w:val="28"/>
                <w:szCs w:val="28"/>
                <w:lang w:val="de-AT"/>
              </w:rPr>
              <w:t>Sehr geehrte Frau Musterfrau!</w:t>
            </w:r>
          </w:p>
          <w:p w14:paraId="0D4E1426" w14:textId="77777777" w:rsidR="004F16E9" w:rsidRPr="004F16E9" w:rsidRDefault="004F16E9" w:rsidP="004F16E9">
            <w:pPr>
              <w:spacing w:line="240" w:lineRule="auto"/>
              <w:rPr>
                <w:sz w:val="28"/>
                <w:szCs w:val="28"/>
                <w:lang w:val="de-AT"/>
              </w:rPr>
            </w:pPr>
          </w:p>
          <w:p w14:paraId="65C7BBEB" w14:textId="77777777" w:rsidR="004F16E9" w:rsidRDefault="004F16E9" w:rsidP="004F16E9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4F16E9">
              <w:rPr>
                <w:sz w:val="28"/>
                <w:szCs w:val="28"/>
                <w:lang w:val="de-AT"/>
              </w:rPr>
              <w:t xml:space="preserve">Wir freuen uns, Ihnen unsere aktuellen Produkt-Neuigkeiten vorstellen zu dürfen: </w:t>
            </w:r>
          </w:p>
          <w:p w14:paraId="2F547B24" w14:textId="77777777" w:rsidR="004F16E9" w:rsidRPr="004F16E9" w:rsidRDefault="004F16E9" w:rsidP="004F16E9">
            <w:pPr>
              <w:spacing w:line="240" w:lineRule="auto"/>
              <w:rPr>
                <w:sz w:val="28"/>
                <w:szCs w:val="28"/>
                <w:lang w:val="de-AT"/>
              </w:rPr>
            </w:pPr>
          </w:p>
          <w:p w14:paraId="3A810B00" w14:textId="77777777" w:rsidR="004F16E9" w:rsidRDefault="004F16E9" w:rsidP="004F16E9">
            <w:pPr>
              <w:spacing w:line="240" w:lineRule="auto"/>
              <w:rPr>
                <w:sz w:val="28"/>
                <w:szCs w:val="28"/>
                <w:lang w:val="en-US"/>
              </w:rPr>
            </w:pPr>
            <w:r w:rsidRPr="004F16E9">
              <w:rPr>
                <w:sz w:val="28"/>
                <w:szCs w:val="28"/>
                <w:lang w:val="en-US"/>
              </w:rPr>
              <w:t xml:space="preserve">Lorem ipsum dolor </w:t>
            </w:r>
            <w:proofErr w:type="gramStart"/>
            <w:r w:rsidRPr="004F16E9">
              <w:rPr>
                <w:sz w:val="28"/>
                <w:szCs w:val="28"/>
                <w:lang w:val="en-US"/>
              </w:rPr>
              <w:t>sit</w:t>
            </w:r>
            <w:proofErr w:type="gram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amet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consetetur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sadipscing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elitr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, sed diam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nonumy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eirmod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tempor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invidunt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ut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labore et dolore magna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aliquyam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erat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, sed diam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voluptua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. At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vero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eos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et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accusam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et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justo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duo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dolores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et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ea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rebum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. </w:t>
            </w:r>
          </w:p>
          <w:p w14:paraId="6EE992ED" w14:textId="77777777" w:rsidR="004F16E9" w:rsidRPr="004F16E9" w:rsidRDefault="004F16E9" w:rsidP="004F16E9">
            <w:pPr>
              <w:spacing w:line="240" w:lineRule="auto"/>
              <w:rPr>
                <w:sz w:val="28"/>
                <w:szCs w:val="28"/>
                <w:lang w:val="en-US"/>
              </w:rPr>
            </w:pPr>
          </w:p>
          <w:p w14:paraId="038FD6AC" w14:textId="77777777" w:rsidR="004F16E9" w:rsidRPr="004F16E9" w:rsidRDefault="004F16E9" w:rsidP="004F16E9">
            <w:pPr>
              <w:spacing w:line="240" w:lineRule="auto"/>
              <w:rPr>
                <w:sz w:val="28"/>
                <w:szCs w:val="28"/>
                <w:lang w:val="en-US"/>
              </w:rPr>
            </w:pPr>
            <w:r w:rsidRPr="004F16E9">
              <w:rPr>
                <w:sz w:val="28"/>
                <w:szCs w:val="28"/>
                <w:lang w:val="en-US"/>
              </w:rPr>
              <w:t xml:space="preserve">* Stet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clita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kasd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gubergren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, no sea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takimata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sanctus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est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</w:p>
          <w:p w14:paraId="402B2587" w14:textId="77777777" w:rsidR="004F16E9" w:rsidRDefault="004F16E9" w:rsidP="004F16E9">
            <w:pPr>
              <w:spacing w:line="240" w:lineRule="auto"/>
              <w:rPr>
                <w:sz w:val="28"/>
                <w:szCs w:val="28"/>
                <w:lang w:val="en-US"/>
              </w:rPr>
            </w:pPr>
            <w:r w:rsidRPr="004F16E9">
              <w:rPr>
                <w:sz w:val="28"/>
                <w:szCs w:val="28"/>
                <w:lang w:val="en-US"/>
              </w:rPr>
              <w:t xml:space="preserve">* Lorem ipsum dolor </w:t>
            </w:r>
            <w:proofErr w:type="gramStart"/>
            <w:r w:rsidRPr="004F16E9">
              <w:rPr>
                <w:sz w:val="28"/>
                <w:szCs w:val="28"/>
                <w:lang w:val="en-US"/>
              </w:rPr>
              <w:t>sit</w:t>
            </w:r>
            <w:proofErr w:type="gram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amet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. Lorem ipsum dolor </w:t>
            </w:r>
            <w:proofErr w:type="gramStart"/>
            <w:r w:rsidRPr="004F16E9">
              <w:rPr>
                <w:sz w:val="28"/>
                <w:szCs w:val="28"/>
                <w:lang w:val="en-US"/>
              </w:rPr>
              <w:t>sit</w:t>
            </w:r>
            <w:proofErr w:type="gram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amet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,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consetetur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sadipscing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elitr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</w:p>
          <w:p w14:paraId="21280C9F" w14:textId="77777777" w:rsidR="004F16E9" w:rsidRPr="004F16E9" w:rsidRDefault="004F16E9" w:rsidP="004F16E9">
            <w:pPr>
              <w:spacing w:line="240" w:lineRule="auto"/>
              <w:rPr>
                <w:sz w:val="28"/>
                <w:szCs w:val="28"/>
                <w:lang w:val="en-US"/>
              </w:rPr>
            </w:pPr>
          </w:p>
          <w:p w14:paraId="524B89DA" w14:textId="77777777" w:rsidR="004F16E9" w:rsidRDefault="004F16E9" w:rsidP="004F16E9">
            <w:pPr>
              <w:spacing w:line="240" w:lineRule="auto"/>
              <w:rPr>
                <w:sz w:val="28"/>
                <w:szCs w:val="28"/>
                <w:lang w:val="en-US"/>
              </w:rPr>
            </w:pPr>
            <w:r w:rsidRPr="004F16E9">
              <w:rPr>
                <w:sz w:val="28"/>
                <w:szCs w:val="28"/>
                <w:lang w:val="en-US"/>
              </w:rPr>
              <w:t xml:space="preserve">sed diam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nonumy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eirmod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tempor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invidunt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ut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labore et dolore magna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aliquyam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erat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, sed diam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voluptua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. At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vero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eos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et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accusam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et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justo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duo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dolores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et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ea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rebum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. Stet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clita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kasd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gubergren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, no sea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takimata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sanctus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est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 Lorem ipsum dolor </w:t>
            </w:r>
            <w:proofErr w:type="gramStart"/>
            <w:r w:rsidRPr="004F16E9">
              <w:rPr>
                <w:sz w:val="28"/>
                <w:szCs w:val="28"/>
                <w:lang w:val="en-US"/>
              </w:rPr>
              <w:t>sit</w:t>
            </w:r>
            <w:proofErr w:type="gramEnd"/>
            <w:r w:rsidRPr="004F16E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4F16E9">
              <w:rPr>
                <w:sz w:val="28"/>
                <w:szCs w:val="28"/>
                <w:lang w:val="en-US"/>
              </w:rPr>
              <w:t>amet</w:t>
            </w:r>
            <w:proofErr w:type="spellEnd"/>
            <w:r w:rsidRPr="004F16E9">
              <w:rPr>
                <w:sz w:val="28"/>
                <w:szCs w:val="28"/>
                <w:lang w:val="en-US"/>
              </w:rPr>
              <w:t xml:space="preserve">. </w:t>
            </w:r>
          </w:p>
          <w:p w14:paraId="73A66AD1" w14:textId="77777777" w:rsidR="004F16E9" w:rsidRPr="004F16E9" w:rsidRDefault="004F16E9" w:rsidP="004F16E9">
            <w:pPr>
              <w:spacing w:line="240" w:lineRule="auto"/>
              <w:rPr>
                <w:sz w:val="28"/>
                <w:szCs w:val="28"/>
                <w:lang w:val="en-US"/>
              </w:rPr>
            </w:pPr>
          </w:p>
          <w:p w14:paraId="36F459EC" w14:textId="77777777" w:rsidR="004F16E9" w:rsidRDefault="004F16E9" w:rsidP="004F16E9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4F16E9">
              <w:rPr>
                <w:sz w:val="28"/>
                <w:szCs w:val="28"/>
                <w:lang w:val="de-AT"/>
              </w:rPr>
              <w:t>Wir freuen uns, von Ihnen zu hören!</w:t>
            </w:r>
          </w:p>
          <w:p w14:paraId="4CBEB91E" w14:textId="77777777" w:rsidR="004F16E9" w:rsidRPr="004F16E9" w:rsidRDefault="004F16E9" w:rsidP="004F16E9">
            <w:pPr>
              <w:spacing w:line="240" w:lineRule="auto"/>
              <w:rPr>
                <w:sz w:val="28"/>
                <w:szCs w:val="28"/>
                <w:lang w:val="de-AT"/>
              </w:rPr>
            </w:pPr>
          </w:p>
          <w:p w14:paraId="572A7186" w14:textId="77777777" w:rsidR="004F16E9" w:rsidRPr="004F16E9" w:rsidRDefault="004F16E9" w:rsidP="004F16E9">
            <w:pPr>
              <w:spacing w:line="240" w:lineRule="auto"/>
              <w:rPr>
                <w:sz w:val="28"/>
                <w:szCs w:val="28"/>
                <w:lang w:val="de-AT"/>
              </w:rPr>
            </w:pPr>
            <w:r w:rsidRPr="004F16E9">
              <w:rPr>
                <w:b/>
                <w:bCs/>
                <w:sz w:val="28"/>
                <w:szCs w:val="28"/>
                <w:lang w:val="de-AT"/>
              </w:rPr>
              <w:t>Max Mustermann</w:t>
            </w:r>
          </w:p>
          <w:p w14:paraId="7E6EC954" w14:textId="2EA05E13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</w:tbl>
    <w:p w14:paraId="52F35AC3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5CEDBBB0" w14:textId="77777777" w:rsidR="00E44788" w:rsidRDefault="00C915E4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7343E959" w14:textId="77777777" w:rsidR="008304F1" w:rsidRDefault="008304F1">
      <w:pPr>
        <w:rPr>
          <w:sz w:val="26"/>
          <w:szCs w:val="26"/>
        </w:rPr>
      </w:pPr>
    </w:p>
    <w:p w14:paraId="27462867" w14:textId="4165A3A6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4988CC9C" w14:textId="77777777" w:rsidR="00E44788" w:rsidRDefault="00E44788">
      <w:pPr>
        <w:rPr>
          <w:sz w:val="26"/>
          <w:szCs w:val="26"/>
        </w:rPr>
      </w:pPr>
    </w:p>
    <w:p w14:paraId="201E6AAB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49EEEE79" w14:textId="77777777" w:rsidR="00E44788" w:rsidRDefault="00E44788">
      <w:pPr>
        <w:rPr>
          <w:sz w:val="18"/>
          <w:szCs w:val="18"/>
        </w:rPr>
      </w:pPr>
    </w:p>
    <w:p w14:paraId="6E3F7551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13848AB5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5EC9F2FB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47B6DFD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0E373E7B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7864B7A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AE703C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1B89798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04074640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261EA6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00E428CD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69A9B5C2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FDFB97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2EAEB9FB" w14:textId="77777777" w:rsidR="00E44788" w:rsidRDefault="00E44788">
      <w:pPr>
        <w:rPr>
          <w:sz w:val="20"/>
          <w:szCs w:val="20"/>
        </w:rPr>
      </w:pPr>
    </w:p>
    <w:p w14:paraId="0021983F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755CD" w14:textId="77777777" w:rsidR="00A962C9" w:rsidRDefault="00A962C9">
      <w:pPr>
        <w:spacing w:line="240" w:lineRule="auto"/>
      </w:pPr>
      <w:r>
        <w:separator/>
      </w:r>
    </w:p>
  </w:endnote>
  <w:endnote w:type="continuationSeparator" w:id="0">
    <w:p w14:paraId="60D258A2" w14:textId="77777777" w:rsidR="00A962C9" w:rsidRDefault="00A962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93154735-58B0-483A-8B32-827FF56C6F31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208310EF-611D-4E81-A100-AA65C544E67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735B9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D3030" w14:textId="3D6B0330" w:rsidR="00E44788" w:rsidRDefault="004F16E9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7D3A1756" wp14:editId="4517CEF2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548FCF4E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91E6FF7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FBA17F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61374D2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196CD5F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31517BF2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1E0CC2D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A9C6ADB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DBC33D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081DA89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74DA128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6D06C007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701C2DB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599D1E3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7B9C982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4185827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39EA933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771DFD6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2C10D0A8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274D0E" w14:textId="77777777" w:rsidR="00A962C9" w:rsidRDefault="00A962C9">
      <w:pPr>
        <w:spacing w:line="240" w:lineRule="auto"/>
      </w:pPr>
      <w:r>
        <w:separator/>
      </w:r>
    </w:p>
  </w:footnote>
  <w:footnote w:type="continuationSeparator" w:id="0">
    <w:p w14:paraId="45436F87" w14:textId="77777777" w:rsidR="00A962C9" w:rsidRDefault="00A962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73FA4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13115F1B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9C275" w14:textId="4FCB1743" w:rsidR="00E44788" w:rsidRDefault="004F16E9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7E48A33" wp14:editId="49FB7BD9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F5CD6F" w14:textId="34D93169" w:rsidR="00E44788" w:rsidRDefault="004F16E9">
    <w:r>
      <w:rPr>
        <w:noProof/>
      </w:rPr>
      <w:drawing>
        <wp:anchor distT="114300" distB="114300" distL="114300" distR="114300" simplePos="0" relativeHeight="251657728" behindDoc="0" locked="0" layoutInCell="1" allowOverlap="1" wp14:anchorId="05969761" wp14:editId="12C54448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9689281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6E9"/>
    <w:rsid w:val="0003164D"/>
    <w:rsid w:val="00066F2C"/>
    <w:rsid w:val="00277DC4"/>
    <w:rsid w:val="004547FC"/>
    <w:rsid w:val="004F16E9"/>
    <w:rsid w:val="00705069"/>
    <w:rsid w:val="00731125"/>
    <w:rsid w:val="008304F1"/>
    <w:rsid w:val="00895149"/>
    <w:rsid w:val="00A0050E"/>
    <w:rsid w:val="00A962C9"/>
    <w:rsid w:val="00C915E4"/>
    <w:rsid w:val="00E34186"/>
    <w:rsid w:val="00E4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1C352E"/>
  <w15:docId w15:val="{B565C4FF-B346-4194-909C-8174E1589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259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2025-10-07T13:31:00Z</dcterms:created>
  <dcterms:modified xsi:type="dcterms:W3CDTF">2025-10-07T13:38:00Z</dcterms:modified>
</cp:coreProperties>
</file>