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5782CF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841E244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529224D8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7229"/>
      </w:tblGrid>
      <w:tr w:rsidR="00C915E4" w:rsidRPr="00E34186" w14:paraId="45846BBE" w14:textId="77777777" w:rsidTr="00E34186">
        <w:tc>
          <w:tcPr>
            <w:tcW w:w="10881" w:type="dxa"/>
            <w:gridSpan w:val="2"/>
          </w:tcPr>
          <w:p w14:paraId="4B9C4809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7813FA3" w14:textId="77777777" w:rsidTr="00E34186">
        <w:trPr>
          <w:trHeight w:val="2631"/>
        </w:trPr>
        <w:tc>
          <w:tcPr>
            <w:tcW w:w="3652" w:type="dxa"/>
            <w:vAlign w:val="center"/>
          </w:tcPr>
          <w:p w14:paraId="0426362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48F79596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D32702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7305B87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3D82E328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229" w:type="dxa"/>
            <w:vAlign w:val="center"/>
          </w:tcPr>
          <w:p w14:paraId="4482CDC8" w14:textId="77777777" w:rsidR="00C915E4" w:rsidRDefault="00E55E61" w:rsidP="00E55E61">
            <w:pPr>
              <w:pStyle w:val="berschrift1"/>
              <w:jc w:val="right"/>
              <w:rPr>
                <w:sz w:val="56"/>
                <w:szCs w:val="56"/>
              </w:rPr>
            </w:pPr>
            <w:r w:rsidRPr="00E55E61">
              <w:rPr>
                <w:sz w:val="56"/>
                <w:szCs w:val="56"/>
              </w:rPr>
              <w:t>Saldenbestätigung</w:t>
            </w:r>
          </w:p>
          <w:p w14:paraId="61515045" w14:textId="46A558E7" w:rsidR="00E55E61" w:rsidRPr="00E55E61" w:rsidRDefault="00E55E61" w:rsidP="00E55E61">
            <w:pPr>
              <w:jc w:val="right"/>
              <w:rPr>
                <w:b/>
                <w:bCs/>
              </w:rPr>
            </w:pPr>
            <w:r w:rsidRPr="00E55E61">
              <w:rPr>
                <w:b/>
                <w:bCs/>
              </w:rPr>
              <w:t>Ort, am XX.XX.XXXX</w:t>
            </w:r>
          </w:p>
        </w:tc>
      </w:tr>
    </w:tbl>
    <w:p w14:paraId="7DACE4BC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Stand ZUM: ______________</w:t>
      </w:r>
    </w:p>
    <w:p w14:paraId="63FD411E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6CD00524" w14:textId="77777777" w:rsidR="00E55E61" w:rsidRDefault="00E55E61" w:rsidP="00E55E61">
      <w:pPr>
        <w:spacing w:line="240" w:lineRule="auto"/>
        <w:ind w:left="-850" w:right="-881"/>
        <w:rPr>
          <w:b/>
          <w:bCs/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Kundennummer / Kreditorennummer / Debitorennummer: ______________</w:t>
      </w:r>
    </w:p>
    <w:p w14:paraId="01B3934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0362383C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 xml:space="preserve">Buchungskonto </w:t>
      </w:r>
      <w:r w:rsidRPr="00E55E61">
        <w:rPr>
          <w:sz w:val="24"/>
          <w:szCs w:val="24"/>
          <w:lang w:val="de-AT"/>
        </w:rPr>
        <w:t>(Demo): [Debitor 12000 / Kreditor 33000]</w:t>
      </w:r>
    </w:p>
    <w:p w14:paraId="0DE4EEC5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6A13F68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Saldo zum Stichtag [XX.XX.XXXX]:</w:t>
      </w:r>
    </w:p>
    <w:p w14:paraId="1AE5F470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EUR </w:t>
      </w:r>
      <w:proofErr w:type="gramStart"/>
      <w:r w:rsidRPr="00E55E61">
        <w:rPr>
          <w:sz w:val="24"/>
          <w:szCs w:val="24"/>
          <w:lang w:val="de-AT"/>
        </w:rPr>
        <w:t>XXXX.XXX,XX</w:t>
      </w:r>
      <w:proofErr w:type="gramEnd"/>
    </w:p>
    <w:p w14:paraId="3AA0DE11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02DF1A2C" w14:textId="3072272C" w:rsidR="00E55E61" w:rsidRDefault="00E55E61" w:rsidP="00E55E61">
      <w:pPr>
        <w:tabs>
          <w:tab w:val="left" w:pos="3969"/>
        </w:tabs>
        <w:spacing w:line="240" w:lineRule="auto"/>
        <w:ind w:left="-850" w:right="-881"/>
        <w:rPr>
          <w:rFonts w:ascii="Segoe UI Symbol" w:hAnsi="Segoe UI Symbol" w:cs="Segoe UI Symbol"/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 xml:space="preserve">Forderung </w:t>
      </w:r>
      <w:r w:rsidRPr="00E55E61">
        <w:rPr>
          <w:sz w:val="24"/>
          <w:szCs w:val="24"/>
          <w:lang w:val="de-AT"/>
        </w:rPr>
        <w:t xml:space="preserve">aus unserer Sicht: </w:t>
      </w:r>
      <w:r w:rsidRPr="00E55E61">
        <w:rPr>
          <w:rFonts w:ascii="Segoe UI Symbol" w:hAnsi="Segoe UI Symbol" w:cs="Segoe UI Symbol"/>
          <w:sz w:val="24"/>
          <w:szCs w:val="24"/>
          <w:lang w:val="de-AT"/>
        </w:rPr>
        <w:t>☐</w:t>
      </w:r>
      <w:r w:rsidRPr="00E55E61">
        <w:rPr>
          <w:sz w:val="24"/>
          <w:szCs w:val="24"/>
          <w:lang w:val="de-AT"/>
        </w:rPr>
        <w:t xml:space="preserve"> </w:t>
      </w:r>
      <w:r>
        <w:rPr>
          <w:sz w:val="24"/>
          <w:szCs w:val="24"/>
          <w:lang w:val="de-AT"/>
        </w:rPr>
        <w:tab/>
      </w:r>
      <w:r w:rsidRPr="00E55E61">
        <w:rPr>
          <w:b/>
          <w:bCs/>
          <w:sz w:val="24"/>
          <w:szCs w:val="24"/>
          <w:lang w:val="de-AT"/>
        </w:rPr>
        <w:t xml:space="preserve">Verbindlichkeit </w:t>
      </w:r>
      <w:r w:rsidRPr="00E55E61">
        <w:rPr>
          <w:sz w:val="24"/>
          <w:szCs w:val="24"/>
          <w:lang w:val="de-AT"/>
        </w:rPr>
        <w:t xml:space="preserve">aus unserer Sicht: </w:t>
      </w:r>
      <w:r w:rsidRPr="00E55E61">
        <w:rPr>
          <w:rFonts w:ascii="Segoe UI Symbol" w:hAnsi="Segoe UI Symbol" w:cs="Segoe UI Symbol"/>
          <w:sz w:val="24"/>
          <w:szCs w:val="24"/>
          <w:lang w:val="de-AT"/>
        </w:rPr>
        <w:t>☐</w:t>
      </w:r>
    </w:p>
    <w:p w14:paraId="27934067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43FBC747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Sehr geehrte Damen und Herren,</w:t>
      </w:r>
    </w:p>
    <w:p w14:paraId="2CA0E23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2D18B89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wir ersuchen Sie, den oben angegebenen Saldo zu überprüfen und uns sowie unserem Abschlussprüfer mitzuteilen, ob dieser mit Ihren Aufzeichnungen zum Stichtag </w:t>
      </w:r>
      <w:r w:rsidRPr="00E55E61">
        <w:rPr>
          <w:b/>
          <w:bCs/>
          <w:sz w:val="24"/>
          <w:szCs w:val="24"/>
          <w:lang w:val="de-AT"/>
        </w:rPr>
        <w:t>XX.XX.XXXX</w:t>
      </w:r>
      <w:r w:rsidRPr="00E55E61">
        <w:rPr>
          <w:sz w:val="24"/>
          <w:szCs w:val="24"/>
          <w:lang w:val="de-AT"/>
        </w:rPr>
        <w:t xml:space="preserve"> übereinstimmt.</w:t>
      </w:r>
    </w:p>
    <w:p w14:paraId="286EB334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 xml:space="preserve">Bitte senden Sie uns Ihre </w:t>
      </w:r>
      <w:r w:rsidRPr="00E55E61">
        <w:rPr>
          <w:b/>
          <w:bCs/>
          <w:sz w:val="24"/>
          <w:szCs w:val="24"/>
          <w:lang w:val="de-AT"/>
        </w:rPr>
        <w:t>Bestätigung oder eine allfällige Korrekturmeldung</w:t>
      </w:r>
      <w:r w:rsidRPr="00E55E61">
        <w:rPr>
          <w:sz w:val="24"/>
          <w:szCs w:val="24"/>
          <w:lang w:val="de-AT"/>
        </w:rPr>
        <w:t xml:space="preserve"> bis spätestens </w:t>
      </w:r>
      <w:r w:rsidRPr="00E55E61">
        <w:rPr>
          <w:b/>
          <w:bCs/>
          <w:sz w:val="24"/>
          <w:szCs w:val="24"/>
          <w:lang w:val="de-AT"/>
        </w:rPr>
        <w:t>XX.XX.XXXX</w:t>
      </w:r>
      <w:r w:rsidRPr="00E55E61">
        <w:rPr>
          <w:sz w:val="24"/>
          <w:szCs w:val="24"/>
          <w:lang w:val="de-AT"/>
        </w:rPr>
        <w:t xml:space="preserve"> sowie unserem Abschlussprüfer an untenstehende Kontaktadresse zurück.</w:t>
      </w:r>
    </w:p>
    <w:p w14:paraId="0D1B9BD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39DDA1C4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Name</w:t>
      </w:r>
    </w:p>
    <w:p w14:paraId="0693A7CF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Anschrift</w:t>
      </w:r>
    </w:p>
    <w:p w14:paraId="69996E3D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Sonstige Kontaktdaten</w:t>
      </w:r>
    </w:p>
    <w:p w14:paraId="005985BD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3E270349" w14:textId="77777777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Für Rückfragen stehen wir Ihnen jederzeit zur Verfügung.</w:t>
      </w:r>
    </w:p>
    <w:p w14:paraId="29BC1B5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</w:p>
    <w:p w14:paraId="79B5DB49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b/>
          <w:bCs/>
          <w:sz w:val="24"/>
          <w:szCs w:val="24"/>
          <w:lang w:val="de-AT"/>
        </w:rPr>
        <w:t>Ansprechpartner:</w:t>
      </w:r>
    </w:p>
    <w:p w14:paraId="50AA8292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Mag. Martina Musterfrau</w:t>
      </w:r>
    </w:p>
    <w:p w14:paraId="385FE90A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Buchhaltung / Prüfungsabteilung</w:t>
      </w:r>
    </w:p>
    <w:p w14:paraId="527C01D8" w14:textId="77777777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pl-PL"/>
        </w:rPr>
      </w:pPr>
      <w:r w:rsidRPr="00E55E61">
        <w:rPr>
          <w:sz w:val="24"/>
          <w:szCs w:val="24"/>
          <w:lang w:val="pl-PL"/>
        </w:rPr>
        <w:t xml:space="preserve">Telefon: XX / XXX XX </w:t>
      </w:r>
      <w:proofErr w:type="spellStart"/>
      <w:r w:rsidRPr="00E55E61">
        <w:rPr>
          <w:sz w:val="24"/>
          <w:szCs w:val="24"/>
          <w:lang w:val="pl-PL"/>
        </w:rPr>
        <w:t>XX</w:t>
      </w:r>
      <w:proofErr w:type="spellEnd"/>
      <w:r w:rsidRPr="00E55E61">
        <w:rPr>
          <w:sz w:val="24"/>
          <w:szCs w:val="24"/>
          <w:lang w:val="pl-PL"/>
        </w:rPr>
        <w:t xml:space="preserve"> – XX</w:t>
      </w:r>
    </w:p>
    <w:p w14:paraId="02A6FF5F" w14:textId="645A9F23" w:rsid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  <w:lang w:val="de-AT"/>
        </w:rPr>
        <w:t>E-Mail: buchhaltung@muster-gmbh.at</w:t>
      </w:r>
    </w:p>
    <w:p w14:paraId="66FF8A7C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218F36CE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737672E9" w14:textId="77777777" w:rsidR="00E55E61" w:rsidRDefault="00E55E61" w:rsidP="00E55E61">
      <w:pPr>
        <w:spacing w:before="240"/>
        <w:ind w:left="-851" w:right="-894"/>
        <w:rPr>
          <w:sz w:val="24"/>
          <w:szCs w:val="24"/>
        </w:rPr>
      </w:pPr>
    </w:p>
    <w:p w14:paraId="6E022091" w14:textId="4A59D613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 xml:space="preserve">Bitte antworten Sie auch, wenn der genannte Saldo mit Ihren Unterlagen übereinstimmt. Falls Abweichungen bestehen, bitten wir Sie um eine Stellungnahme, damit die Ursachen der Unterschiede ermittelt werden können. </w:t>
      </w:r>
    </w:p>
    <w:p w14:paraId="62A83ACF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Anbei finden Sie einen an unseren Abschlussprüfer adressierten und frankierten Rücksendeumschlag.</w:t>
      </w:r>
    </w:p>
    <w:p w14:paraId="6AE4F2D6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C44DB33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Mit freundlichen Grüßen</w:t>
      </w:r>
    </w:p>
    <w:p w14:paraId="289A1D4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3B61057B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br/>
      </w:r>
      <w:r w:rsidRPr="00E55E61">
        <w:rPr>
          <w:b/>
          <w:caps/>
          <w:sz w:val="24"/>
          <w:szCs w:val="24"/>
        </w:rPr>
        <w:t>____________________________</w:t>
      </w:r>
    </w:p>
    <w:p w14:paraId="141C025F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Unterschrift</w:t>
      </w:r>
    </w:p>
    <w:p w14:paraId="1193C35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CB8B4D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04FF9C91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b/>
          <w:bCs/>
          <w:sz w:val="24"/>
          <w:szCs w:val="24"/>
        </w:rPr>
        <w:t>Max Muster</w:t>
      </w:r>
      <w:r w:rsidRPr="00E55E61">
        <w:rPr>
          <w:sz w:val="24"/>
          <w:szCs w:val="24"/>
        </w:rPr>
        <w:br/>
      </w:r>
      <w:proofErr w:type="spellStart"/>
      <w:r w:rsidRPr="00E55E61">
        <w:rPr>
          <w:sz w:val="24"/>
          <w:szCs w:val="24"/>
        </w:rPr>
        <w:t>Muster</w:t>
      </w:r>
      <w:proofErr w:type="spellEnd"/>
      <w:r w:rsidRPr="00E55E61">
        <w:rPr>
          <w:sz w:val="24"/>
          <w:szCs w:val="24"/>
        </w:rPr>
        <w:t xml:space="preserve"> GmbH</w:t>
      </w:r>
    </w:p>
    <w:p w14:paraId="5D261A26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Musterstraße 1</w:t>
      </w:r>
    </w:p>
    <w:p w14:paraId="19C61BD8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1000 Musterstadt</w:t>
      </w:r>
      <w:r w:rsidRPr="00E55E61">
        <w:rPr>
          <w:sz w:val="24"/>
          <w:szCs w:val="24"/>
        </w:rPr>
        <w:br/>
        <w:t>Österreich</w:t>
      </w:r>
    </w:p>
    <w:p w14:paraId="6026E07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4E7F365C" w14:textId="77777777" w:rsidR="00E55E61" w:rsidRDefault="00E55E61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  <w:proofErr w:type="gramStart"/>
      <w:r w:rsidRPr="00F04933">
        <w:rPr>
          <w:b/>
          <w:bCs/>
          <w:sz w:val="24"/>
          <w:szCs w:val="24"/>
        </w:rPr>
        <w:t>Rückantwort</w:t>
      </w:r>
      <w:proofErr w:type="gramEnd"/>
      <w:r w:rsidRPr="00E55E61">
        <w:rPr>
          <w:b/>
          <w:bCs/>
          <w:sz w:val="24"/>
          <w:szCs w:val="24"/>
        </w:rPr>
        <w:tab/>
        <w:t>(Bitte nicht abtrennen!)</w:t>
      </w:r>
    </w:p>
    <w:p w14:paraId="160C37A3" w14:textId="77777777" w:rsidR="00F04933" w:rsidRPr="00E55E61" w:rsidRDefault="00F04933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</w:p>
    <w:p w14:paraId="0155598B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4258CF1C" w14:textId="77777777" w:rsidR="00E55E61" w:rsidRDefault="00E55E61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  <w:r w:rsidRPr="00E55E61">
        <w:rPr>
          <w:b/>
          <w:bCs/>
          <w:sz w:val="24"/>
          <w:szCs w:val="24"/>
        </w:rPr>
        <w:t xml:space="preserve">Der Saldo wird von uns: </w:t>
      </w:r>
    </w:p>
    <w:p w14:paraId="3A5FD5D3" w14:textId="77777777" w:rsidR="00F04933" w:rsidRPr="00E55E61" w:rsidRDefault="00F04933" w:rsidP="00E55E61">
      <w:pPr>
        <w:spacing w:line="240" w:lineRule="auto"/>
        <w:ind w:left="-851" w:right="-894"/>
        <w:rPr>
          <w:b/>
          <w:bCs/>
          <w:sz w:val="24"/>
          <w:szCs w:val="24"/>
        </w:rPr>
      </w:pPr>
    </w:p>
    <w:p w14:paraId="640E460E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rFonts w:ascii="Segoe UI Symbol" w:hAnsi="Segoe UI Symbol" w:cs="Segoe UI Symbol"/>
          <w:b/>
          <w:bCs/>
          <w:sz w:val="24"/>
          <w:szCs w:val="24"/>
        </w:rPr>
        <w:t>☐</w:t>
      </w:r>
      <w:r w:rsidRPr="00E55E61">
        <w:rPr>
          <w:sz w:val="24"/>
          <w:szCs w:val="24"/>
        </w:rPr>
        <w:t xml:space="preserve"> Der angegebene Saldo wird bestätigt.</w:t>
      </w:r>
      <w:r w:rsidRPr="00E55E61">
        <w:rPr>
          <w:sz w:val="24"/>
          <w:szCs w:val="24"/>
        </w:rPr>
        <w:br/>
      </w:r>
      <w:r w:rsidRPr="00E55E61">
        <w:rPr>
          <w:rFonts w:ascii="Segoe UI Symbol" w:hAnsi="Segoe UI Symbol" w:cs="Segoe UI Symbol"/>
          <w:b/>
          <w:bCs/>
          <w:sz w:val="24"/>
          <w:szCs w:val="24"/>
        </w:rPr>
        <w:t>☐</w:t>
      </w:r>
      <w:r w:rsidRPr="00E55E61">
        <w:rPr>
          <w:sz w:val="24"/>
          <w:szCs w:val="24"/>
        </w:rPr>
        <w:t xml:space="preserve"> Der angegebene Saldo ist nicht korrekt und folgendermaßen zu korrigieren:</w:t>
      </w:r>
    </w:p>
    <w:p w14:paraId="12A26712" w14:textId="77777777" w:rsid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65A85491" w14:textId="77777777" w:rsid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2BF6C473" w14:textId="77777777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</w:p>
    <w:p w14:paraId="1D428AFE" w14:textId="602BDFB4" w:rsidR="00E55E61" w:rsidRPr="00E55E61" w:rsidRDefault="00E55E61" w:rsidP="00E55E61">
      <w:pPr>
        <w:spacing w:line="240" w:lineRule="auto"/>
        <w:ind w:left="-851" w:right="-894"/>
        <w:rPr>
          <w:sz w:val="24"/>
          <w:szCs w:val="24"/>
        </w:rPr>
      </w:pPr>
      <w:r w:rsidRPr="00E55E61">
        <w:rPr>
          <w:sz w:val="24"/>
          <w:szCs w:val="24"/>
        </w:rPr>
        <w:t>________________________________________________________________________________</w:t>
      </w:r>
    </w:p>
    <w:p w14:paraId="25313A46" w14:textId="1CDAF8EF" w:rsidR="00E55E61" w:rsidRPr="00E55E61" w:rsidRDefault="00E55E61" w:rsidP="00E55E61">
      <w:pPr>
        <w:spacing w:line="240" w:lineRule="auto"/>
        <w:ind w:left="-850" w:right="-881"/>
        <w:rPr>
          <w:sz w:val="24"/>
          <w:szCs w:val="24"/>
          <w:lang w:val="de-AT"/>
        </w:rPr>
      </w:pPr>
      <w:r w:rsidRPr="00E55E61">
        <w:rPr>
          <w:sz w:val="24"/>
          <w:szCs w:val="24"/>
        </w:rPr>
        <w:t>Ort, Datum</w:t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  <w:t>Firma</w:t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</w:r>
      <w:r w:rsidRPr="00E55E61">
        <w:rPr>
          <w:sz w:val="24"/>
          <w:szCs w:val="24"/>
        </w:rPr>
        <w:tab/>
        <w:t>Unterschrift</w:t>
      </w:r>
    </w:p>
    <w:p w14:paraId="4388146F" w14:textId="77777777" w:rsidR="00277DC4" w:rsidRPr="00277DC4" w:rsidRDefault="00277DC4" w:rsidP="00E55E61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5684C94E" w14:textId="77777777" w:rsidR="00E44788" w:rsidRDefault="00C915E4" w:rsidP="00E55E61">
      <w:pPr>
        <w:spacing w:line="240" w:lineRule="auto"/>
        <w:rPr>
          <w:sz w:val="26"/>
          <w:szCs w:val="26"/>
        </w:rPr>
      </w:pPr>
      <w:r>
        <w:rPr>
          <w:sz w:val="26"/>
          <w:szCs w:val="26"/>
        </w:rPr>
        <w:br w:type="page"/>
      </w:r>
    </w:p>
    <w:p w14:paraId="4E387AD1" w14:textId="77777777" w:rsidR="00364735" w:rsidRDefault="00364735">
      <w:pPr>
        <w:rPr>
          <w:sz w:val="26"/>
          <w:szCs w:val="26"/>
        </w:rPr>
      </w:pPr>
    </w:p>
    <w:p w14:paraId="2CED23C3" w14:textId="77777777" w:rsidR="00364735" w:rsidRDefault="00364735">
      <w:pPr>
        <w:rPr>
          <w:sz w:val="26"/>
          <w:szCs w:val="26"/>
        </w:rPr>
      </w:pPr>
    </w:p>
    <w:p w14:paraId="2BF2631A" w14:textId="77777777" w:rsidR="00364735" w:rsidRDefault="00364735">
      <w:pPr>
        <w:rPr>
          <w:sz w:val="26"/>
          <w:szCs w:val="26"/>
        </w:rPr>
      </w:pPr>
    </w:p>
    <w:p w14:paraId="32AAEACD" w14:textId="77777777" w:rsidR="00364735" w:rsidRPr="00364735" w:rsidRDefault="00364735" w:rsidP="00364735">
      <w:pPr>
        <w:jc w:val="center"/>
        <w:rPr>
          <w:b/>
          <w:sz w:val="36"/>
          <w:szCs w:val="36"/>
        </w:rPr>
      </w:pPr>
      <w:r w:rsidRPr="00364735">
        <w:rPr>
          <w:rFonts w:ascii="Andika" w:eastAsia="Andika" w:hAnsi="Andika" w:cs="Andika"/>
          <w:b/>
          <w:sz w:val="40"/>
          <w:szCs w:val="40"/>
        </w:rPr>
        <w:t>‼️‼️‼️‼️‼️‼️</w:t>
      </w:r>
    </w:p>
    <w:p w14:paraId="61FE7C55" w14:textId="77777777" w:rsidR="00364735" w:rsidRPr="00364735" w:rsidRDefault="00364735" w:rsidP="00364735">
      <w:pPr>
        <w:jc w:val="center"/>
        <w:rPr>
          <w:sz w:val="18"/>
          <w:szCs w:val="18"/>
        </w:rPr>
      </w:pPr>
      <w:r w:rsidRPr="00364735">
        <w:rPr>
          <w:b/>
          <w:color w:val="ED1600"/>
          <w:sz w:val="36"/>
          <w:szCs w:val="36"/>
        </w:rPr>
        <w:t>Achtung bei der Verwendung Excel &amp; Word in der Buchhaltung!</w:t>
      </w:r>
    </w:p>
    <w:p w14:paraId="3D8F0476" w14:textId="77777777" w:rsidR="00364735" w:rsidRDefault="00364735">
      <w:pPr>
        <w:rPr>
          <w:sz w:val="26"/>
          <w:szCs w:val="26"/>
        </w:rPr>
      </w:pPr>
    </w:p>
    <w:p w14:paraId="3F2B8D27" w14:textId="0CD0B3D1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04D2E684" w14:textId="77777777" w:rsidR="00E44788" w:rsidRDefault="00E44788">
      <w:pPr>
        <w:rPr>
          <w:sz w:val="26"/>
          <w:szCs w:val="26"/>
        </w:rPr>
      </w:pPr>
    </w:p>
    <w:p w14:paraId="29E20529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5EECBA01" w14:textId="77777777" w:rsidR="00E44788" w:rsidRDefault="00E44788">
      <w:pPr>
        <w:rPr>
          <w:sz w:val="18"/>
          <w:szCs w:val="18"/>
        </w:rPr>
      </w:pPr>
    </w:p>
    <w:p w14:paraId="3AA89679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0A17F3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7E994F7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A8A925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111C4B01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05761878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E95626D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63EDB73A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19B1EC9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26F8E26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5118984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17C2F6E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D56477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4344EBA" w14:textId="77777777" w:rsidR="00E44788" w:rsidRDefault="00E44788">
      <w:pPr>
        <w:rPr>
          <w:sz w:val="20"/>
          <w:szCs w:val="20"/>
        </w:rPr>
      </w:pPr>
    </w:p>
    <w:p w14:paraId="55BCFF26" w14:textId="77777777" w:rsidR="00E44788" w:rsidRDefault="00E44788" w:rsidP="00C915E4">
      <w:pPr>
        <w:rPr>
          <w:sz w:val="20"/>
          <w:szCs w:val="20"/>
        </w:rPr>
      </w:pPr>
    </w:p>
    <w:sectPr w:rsidR="00E44788" w:rsidSect="00E55E61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1E7768" w14:textId="77777777" w:rsidR="007756F2" w:rsidRDefault="007756F2">
      <w:pPr>
        <w:spacing w:line="240" w:lineRule="auto"/>
      </w:pPr>
      <w:r>
        <w:separator/>
      </w:r>
    </w:p>
  </w:endnote>
  <w:endnote w:type="continuationSeparator" w:id="0">
    <w:p w14:paraId="02971480" w14:textId="77777777" w:rsidR="007756F2" w:rsidRDefault="007756F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Regular r:id="rId1" w:fontKey="{9A5F2A54-3EFD-4CCF-A556-3FBD874058E7}"/>
    <w:embedBold r:id="rId2" w:fontKey="{E976DD51-5A0E-4B00-9E2B-AAEA7440650F}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3" w:fontKey="{D658E124-2D67-4553-B1FA-B01E83CB890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4" w:fontKey="{6A553B04-4659-4B68-AAB2-4FD94D49C0E3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01B90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1174C" w14:textId="19A828F9" w:rsidR="00E44788" w:rsidRDefault="00F04933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10594148" wp14:editId="2C7EDB19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1D921617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6F7763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E7EA08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AE21E2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1FAAE12F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798D91F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47251B3A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59254F6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9D259DB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5CDDD0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25A557C5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324EE91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AE10DE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36DE9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1425DF9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BFFA94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6A0EDC11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571D63FF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08662BC7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DC9AF7" w14:textId="77777777" w:rsidR="007756F2" w:rsidRDefault="007756F2">
      <w:pPr>
        <w:spacing w:line="240" w:lineRule="auto"/>
      </w:pPr>
      <w:r>
        <w:separator/>
      </w:r>
    </w:p>
  </w:footnote>
  <w:footnote w:type="continuationSeparator" w:id="0">
    <w:p w14:paraId="47F51139" w14:textId="77777777" w:rsidR="007756F2" w:rsidRDefault="007756F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808D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527B22A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D32A1" w14:textId="0D6F8CB9" w:rsidR="00E44788" w:rsidRDefault="00F04933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E528C41" wp14:editId="3717219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1C0B27" w14:textId="1F59E32E" w:rsidR="00E44788" w:rsidRDefault="00F04933">
    <w:r>
      <w:rPr>
        <w:noProof/>
      </w:rPr>
      <w:drawing>
        <wp:anchor distT="114300" distB="114300" distL="114300" distR="114300" simplePos="0" relativeHeight="251657728" behindDoc="0" locked="0" layoutInCell="1" allowOverlap="1" wp14:anchorId="2FDB6FB5" wp14:editId="2AF8A18A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8368501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TrueTypeFonts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E61"/>
    <w:rsid w:val="0003164D"/>
    <w:rsid w:val="00066F2C"/>
    <w:rsid w:val="00277DC4"/>
    <w:rsid w:val="00364735"/>
    <w:rsid w:val="004547FC"/>
    <w:rsid w:val="00705069"/>
    <w:rsid w:val="00731125"/>
    <w:rsid w:val="007756F2"/>
    <w:rsid w:val="00895149"/>
    <w:rsid w:val="00A0050E"/>
    <w:rsid w:val="00B73C0F"/>
    <w:rsid w:val="00C915E4"/>
    <w:rsid w:val="00E34186"/>
    <w:rsid w:val="00E44788"/>
    <w:rsid w:val="00E55E61"/>
    <w:rsid w:val="00E95784"/>
    <w:rsid w:val="00F04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D72BB"/>
  <w15:docId w15:val="{694F04B2-1ED8-4DD0-8209-010496CB9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E55E61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55E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3</Pages>
  <Words>391</Words>
  <Characters>2467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2025-11-18T11:20:00Z</dcterms:created>
  <dcterms:modified xsi:type="dcterms:W3CDTF">2025-12-09T08:19:00Z</dcterms:modified>
</cp:coreProperties>
</file>