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A2024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15CFF014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6539F16D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927"/>
        <w:gridCol w:w="4253"/>
        <w:gridCol w:w="1701"/>
      </w:tblGrid>
      <w:tr w:rsidR="00C915E4" w:rsidRPr="00E34186" w14:paraId="5C58EC9F" w14:textId="77777777" w:rsidTr="00E34186">
        <w:tc>
          <w:tcPr>
            <w:tcW w:w="10881" w:type="dxa"/>
            <w:gridSpan w:val="3"/>
          </w:tcPr>
          <w:p w14:paraId="7AEFCB58" w14:textId="08BAD725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r w:rsidR="001E1DB7">
              <w:rPr>
                <w:sz w:val="18"/>
                <w:szCs w:val="18"/>
              </w:rPr>
              <w:t>USt-IdNr.</w:t>
            </w:r>
            <w:r w:rsidRPr="00E34186">
              <w:rPr>
                <w:sz w:val="18"/>
                <w:szCs w:val="18"/>
              </w:rPr>
              <w:t xml:space="preserve">: </w:t>
            </w:r>
            <w:r w:rsidR="001E1DB7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040A28CA" w14:textId="77777777" w:rsidTr="00EA25F1">
        <w:trPr>
          <w:trHeight w:val="2631"/>
        </w:trPr>
        <w:tc>
          <w:tcPr>
            <w:tcW w:w="4927" w:type="dxa"/>
            <w:vAlign w:val="center"/>
          </w:tcPr>
          <w:p w14:paraId="5A7A8120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28B8A20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4E2C0A75" w14:textId="02DC5C05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</w:t>
            </w:r>
            <w:r w:rsidR="001E1DB7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001 Musterort</w:t>
            </w:r>
          </w:p>
          <w:p w14:paraId="0A99FB48" w14:textId="3FFF0FD1" w:rsidR="00C915E4" w:rsidRPr="00C915E4" w:rsidRDefault="001E1DB7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5049A54A" w14:textId="2FB7BD74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1E1DB7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1E1DB7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5954" w:type="dxa"/>
            <w:gridSpan w:val="2"/>
            <w:vAlign w:val="center"/>
          </w:tcPr>
          <w:p w14:paraId="3456E133" w14:textId="381108B6" w:rsidR="00C915E4" w:rsidRPr="00EA25F1" w:rsidRDefault="00EA25F1" w:rsidP="00EA25F1">
            <w:pPr>
              <w:pStyle w:val="berschrift1"/>
              <w:jc w:val="right"/>
              <w:rPr>
                <w:sz w:val="56"/>
                <w:szCs w:val="56"/>
              </w:rPr>
            </w:pPr>
            <w:r w:rsidRPr="00EA25F1">
              <w:rPr>
                <w:sz w:val="56"/>
                <w:szCs w:val="56"/>
              </w:rPr>
              <w:t>Stornorechnung</w:t>
            </w:r>
          </w:p>
        </w:tc>
      </w:tr>
      <w:tr w:rsidR="00EA25F1" w:rsidRPr="00E34186" w14:paraId="4533D5B0" w14:textId="77777777" w:rsidTr="00EA25F1">
        <w:trPr>
          <w:trHeight w:val="853"/>
        </w:trPr>
        <w:tc>
          <w:tcPr>
            <w:tcW w:w="4927" w:type="dxa"/>
          </w:tcPr>
          <w:p w14:paraId="0980F4EF" w14:textId="46BC66EB" w:rsidR="00EA25F1" w:rsidRPr="00E34186" w:rsidRDefault="00EA25F1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Stornor</w:t>
            </w:r>
            <w:r w:rsidRPr="00C915E4">
              <w:rPr>
                <w:b/>
                <w:bCs/>
                <w:sz w:val="24"/>
                <w:szCs w:val="24"/>
                <w:lang w:val="de-AT"/>
              </w:rPr>
              <w:t>echnungsnummer</w:t>
            </w:r>
          </w:p>
          <w:p w14:paraId="3341223B" w14:textId="77777777" w:rsidR="00EA25F1" w:rsidRPr="00C915E4" w:rsidRDefault="00EA25F1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64CB0E1E" w14:textId="59B2A7A2" w:rsidR="00EA25F1" w:rsidRPr="00E34186" w:rsidRDefault="00EA25F1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S</w:t>
            </w:r>
            <w:r w:rsidRPr="00C915E4">
              <w:rPr>
                <w:sz w:val="24"/>
                <w:szCs w:val="24"/>
                <w:lang w:val="de-AT"/>
              </w:rPr>
              <w:t>XXXX-X</w:t>
            </w:r>
          </w:p>
        </w:tc>
        <w:tc>
          <w:tcPr>
            <w:tcW w:w="4253" w:type="dxa"/>
          </w:tcPr>
          <w:p w14:paraId="5CE98930" w14:textId="77777777" w:rsidR="00EA25F1" w:rsidRPr="00E34186" w:rsidRDefault="00EA25F1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0640CCAF" w14:textId="77777777" w:rsidR="00EA25F1" w:rsidRPr="00C915E4" w:rsidRDefault="00EA25F1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EF90BAB" w14:textId="77777777" w:rsidR="00EA25F1" w:rsidRPr="00E34186" w:rsidRDefault="00EA25F1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701" w:type="dxa"/>
          </w:tcPr>
          <w:p w14:paraId="0F580B62" w14:textId="77777777" w:rsidR="00EA25F1" w:rsidRPr="00E34186" w:rsidRDefault="00EA25F1" w:rsidP="00B1675A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3FB96753" w14:textId="77777777" w:rsidR="00EA25F1" w:rsidRPr="00C915E4" w:rsidRDefault="00EA25F1" w:rsidP="00B1675A">
            <w:pPr>
              <w:spacing w:line="240" w:lineRule="auto"/>
              <w:rPr>
                <w:sz w:val="24"/>
                <w:szCs w:val="24"/>
                <w:lang w:val="de-AT"/>
              </w:rPr>
            </w:pPr>
          </w:p>
          <w:p w14:paraId="53B7974A" w14:textId="46BDA1E2" w:rsidR="00EA25F1" w:rsidRPr="00E34186" w:rsidRDefault="00EA25F1" w:rsidP="00B1675A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</w:tr>
    </w:tbl>
    <w:p w14:paraId="709998AD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4F831996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3796954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22B39232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13CAB38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625701C3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3EEB7201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698153DF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217B851B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USt.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AAE1049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70314DFC" w14:textId="77777777" w:rsidTr="00E34186">
        <w:trPr>
          <w:trHeight w:val="1467"/>
        </w:trPr>
        <w:tc>
          <w:tcPr>
            <w:tcW w:w="993" w:type="dxa"/>
          </w:tcPr>
          <w:p w14:paraId="5DFC3B30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30779507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769CF94B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7F14A495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55FAEF86" w14:textId="5A573E65" w:rsidR="0003164D" w:rsidRPr="00E34186" w:rsidRDefault="009B646A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03164D" w:rsidRPr="00E34186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85" w:type="dxa"/>
          </w:tcPr>
          <w:p w14:paraId="16C3CA37" w14:textId="59D306A1" w:rsidR="0003164D" w:rsidRPr="00E34186" w:rsidRDefault="00EA25F1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r w:rsidR="0003164D" w:rsidRPr="00E34186">
              <w:rPr>
                <w:sz w:val="24"/>
                <w:szCs w:val="24"/>
              </w:rPr>
              <w:t>1.500,00</w:t>
            </w:r>
          </w:p>
        </w:tc>
      </w:tr>
    </w:tbl>
    <w:p w14:paraId="2E89AA9E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3CB6842C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726342CA" w14:textId="55076FB3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EA25F1">
              <w:rPr>
                <w:sz w:val="24"/>
                <w:szCs w:val="24"/>
                <w:lang w:val="de-AT"/>
              </w:rPr>
              <w:t xml:space="preserve">- </w:t>
            </w:r>
            <w:r w:rsidR="009B646A">
              <w:rPr>
                <w:sz w:val="24"/>
                <w:szCs w:val="24"/>
                <w:lang w:val="de-AT"/>
              </w:rPr>
              <w:t>285</w:t>
            </w:r>
            <w:r w:rsidRPr="00E34186">
              <w:rPr>
                <w:sz w:val="24"/>
                <w:szCs w:val="24"/>
                <w:lang w:val="de-AT"/>
              </w:rPr>
              <w:t>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650645F4" w14:textId="29BCD449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>Gesamtpreis (brutto):</w:t>
            </w:r>
            <w:r w:rsidR="00EA25F1">
              <w:rPr>
                <w:sz w:val="24"/>
                <w:szCs w:val="24"/>
                <w:lang w:val="de-AT"/>
              </w:rPr>
              <w:t xml:space="preserve"> </w:t>
            </w:r>
            <w:r w:rsidR="00EA25F1">
              <w:rPr>
                <w:b/>
                <w:bCs/>
                <w:sz w:val="24"/>
                <w:szCs w:val="24"/>
                <w:lang w:val="de-AT"/>
              </w:rPr>
              <w:t>- 1.</w:t>
            </w:r>
            <w:r w:rsidR="009B646A">
              <w:rPr>
                <w:b/>
                <w:bCs/>
                <w:sz w:val="24"/>
                <w:szCs w:val="24"/>
                <w:lang w:val="de-AT"/>
              </w:rPr>
              <w:t>785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,00 €</w:t>
            </w:r>
          </w:p>
        </w:tc>
      </w:tr>
      <w:tr w:rsidR="00277DC4" w:rsidRPr="00E34186" w14:paraId="39F24AC4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40F9605B" w14:textId="4540A6CE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4E47192C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1F2B1487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0BEAEB07" w14:textId="394FCB8D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</w:p>
        </w:tc>
      </w:tr>
    </w:tbl>
    <w:p w14:paraId="189D9E94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71D95553" w14:textId="427FCE2B" w:rsidR="00E44788" w:rsidRDefault="00E44788">
      <w:pPr>
        <w:rPr>
          <w:sz w:val="26"/>
          <w:szCs w:val="26"/>
        </w:rPr>
      </w:pPr>
    </w:p>
    <w:p w14:paraId="39AB4EE2" w14:textId="4CA59622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9B646A" w:rsidRPr="009B646A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7BFE0625" w14:textId="77777777" w:rsidR="00E44788" w:rsidRDefault="00E44788">
      <w:pPr>
        <w:rPr>
          <w:sz w:val="26"/>
          <w:szCs w:val="26"/>
        </w:rPr>
      </w:pPr>
    </w:p>
    <w:p w14:paraId="5B3EB5AC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0FCC679F" w14:textId="77777777" w:rsidR="00E44788" w:rsidRDefault="00E44788">
      <w:pPr>
        <w:rPr>
          <w:sz w:val="18"/>
          <w:szCs w:val="18"/>
        </w:rPr>
      </w:pPr>
    </w:p>
    <w:p w14:paraId="2FAFF3F6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C2EFCDC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01A74B4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9FED375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1002F6FD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5CCA11D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F1ABFE7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040E6D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64E3E153" w14:textId="75427712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1E1DB7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15482198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0B3D820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4439068B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B2677D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5ABCDE0F" w14:textId="77777777" w:rsidR="00E44788" w:rsidRDefault="00E44788">
      <w:pPr>
        <w:rPr>
          <w:sz w:val="20"/>
          <w:szCs w:val="20"/>
        </w:rPr>
      </w:pPr>
    </w:p>
    <w:p w14:paraId="1A9FBDF1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F4F437" w14:textId="77777777" w:rsidR="00162B94" w:rsidRDefault="00162B94">
      <w:pPr>
        <w:spacing w:line="240" w:lineRule="auto"/>
      </w:pPr>
      <w:r>
        <w:separator/>
      </w:r>
    </w:p>
  </w:endnote>
  <w:endnote w:type="continuationSeparator" w:id="0">
    <w:p w14:paraId="552801F5" w14:textId="77777777" w:rsidR="00162B94" w:rsidRDefault="00162B9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C21849FE-D242-45CA-A355-69F395917426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0EF82A7F-79C1-4708-A0B1-AAD349BD32E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F5524" w14:textId="29E1C0FE" w:rsidR="00E44788" w:rsidRDefault="001E1DB7">
    <w:pPr>
      <w:jc w:val="center"/>
      <w:rPr>
        <w:b/>
        <w:sz w:val="24"/>
        <w:szCs w:val="24"/>
      </w:rPr>
    </w:pPr>
    <w:r w:rsidRPr="001E1DB7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1A521" w14:textId="5B25AABB" w:rsidR="00E44788" w:rsidRDefault="00EA25F1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47B5081" wp14:editId="57907001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B1B512F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018DC9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4D3ABDB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3774B4F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134F61B7" w14:textId="4D77EF43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1E1DB7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6764783A" w14:textId="4A71E1DE" w:rsidR="00E44788" w:rsidRPr="00731125" w:rsidRDefault="001E1DB7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1465459B" w14:textId="57504E2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</w:t>
          </w:r>
          <w:r w:rsidR="001E1DB7">
            <w:rPr>
              <w:color w:val="434343"/>
              <w:sz w:val="18"/>
              <w:szCs w:val="18"/>
            </w:rPr>
            <w:t>St-IdNr.: 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0C2BFA71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E337E3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87D0008" w14:textId="2FBADB6B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1E1DB7">
            <w:rPr>
              <w:color w:val="434343"/>
              <w:sz w:val="18"/>
              <w:szCs w:val="18"/>
            </w:rPr>
            <w:t>de</w:t>
          </w:r>
        </w:p>
        <w:p w14:paraId="1E7711C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58F16464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FA5488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2DBB0E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011EED5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1A848890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6977C13F" w14:textId="45FE32C1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1E1DB7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323D776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620667F1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3DA665" w14:textId="77777777" w:rsidR="00162B94" w:rsidRDefault="00162B94">
      <w:pPr>
        <w:spacing w:line="240" w:lineRule="auto"/>
      </w:pPr>
      <w:r>
        <w:separator/>
      </w:r>
    </w:p>
  </w:footnote>
  <w:footnote w:type="continuationSeparator" w:id="0">
    <w:p w14:paraId="436B874D" w14:textId="77777777" w:rsidR="00162B94" w:rsidRDefault="00162B9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EE501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44742ECE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15633" w14:textId="229B4A76" w:rsidR="00E44788" w:rsidRDefault="00EA25F1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64142AAC" wp14:editId="23B2EF83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734CB22" w14:textId="3ED530FA" w:rsidR="00E44788" w:rsidRDefault="00EA25F1">
    <w:r>
      <w:rPr>
        <w:noProof/>
      </w:rPr>
      <w:drawing>
        <wp:anchor distT="114300" distB="114300" distL="114300" distR="114300" simplePos="0" relativeHeight="251657728" behindDoc="0" locked="0" layoutInCell="1" allowOverlap="1" wp14:anchorId="74B5FB6C" wp14:editId="50A0AB37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5F1"/>
    <w:rsid w:val="0003164D"/>
    <w:rsid w:val="00066F2C"/>
    <w:rsid w:val="00162B94"/>
    <w:rsid w:val="00170ED3"/>
    <w:rsid w:val="001E1DB7"/>
    <w:rsid w:val="00277DC4"/>
    <w:rsid w:val="00401C12"/>
    <w:rsid w:val="004547FC"/>
    <w:rsid w:val="00705069"/>
    <w:rsid w:val="00731125"/>
    <w:rsid w:val="00790A17"/>
    <w:rsid w:val="00895149"/>
    <w:rsid w:val="009B646A"/>
    <w:rsid w:val="00A0050E"/>
    <w:rsid w:val="00B1675A"/>
    <w:rsid w:val="00B50D38"/>
    <w:rsid w:val="00C915E4"/>
    <w:rsid w:val="00DF5C28"/>
    <w:rsid w:val="00E34186"/>
    <w:rsid w:val="00E44788"/>
    <w:rsid w:val="00EA25F1"/>
    <w:rsid w:val="00FA0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D45304"/>
  <w15:docId w15:val="{7F5B0673-B660-4D18-B03D-D9950605B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1E1DB7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E1D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195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4</cp:revision>
  <dcterms:created xsi:type="dcterms:W3CDTF">2025-10-02T10:00:00Z</dcterms:created>
  <dcterms:modified xsi:type="dcterms:W3CDTF">2025-10-20T16:49:00Z</dcterms:modified>
</cp:coreProperties>
</file>