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D6A9F3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2D42944A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6E3F9985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786"/>
        <w:gridCol w:w="4394"/>
        <w:gridCol w:w="1701"/>
      </w:tblGrid>
      <w:tr w:rsidR="00C915E4" w:rsidRPr="00E34186" w14:paraId="0374E0E5" w14:textId="77777777" w:rsidTr="00E34186">
        <w:tc>
          <w:tcPr>
            <w:tcW w:w="10881" w:type="dxa"/>
            <w:gridSpan w:val="3"/>
          </w:tcPr>
          <w:p w14:paraId="18F17DD4" w14:textId="77777777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UID-Nummer: ATUXXXXXXXX | GLN-Nummer: XXXXXXXXXXXXX | Gerichtsstandort: Musterstadt</w:t>
            </w:r>
          </w:p>
        </w:tc>
      </w:tr>
      <w:tr w:rsidR="00C915E4" w:rsidRPr="00E34186" w14:paraId="489F3E5C" w14:textId="77777777" w:rsidTr="00810F57">
        <w:trPr>
          <w:trHeight w:val="1780"/>
        </w:trPr>
        <w:tc>
          <w:tcPr>
            <w:tcW w:w="4786" w:type="dxa"/>
            <w:vAlign w:val="center"/>
          </w:tcPr>
          <w:p w14:paraId="35E4717B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17E24FAE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60179170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1001 Musterort</w:t>
            </w:r>
          </w:p>
          <w:p w14:paraId="649B2766" w14:textId="49E4F9AC" w:rsidR="00C915E4" w:rsidRPr="00810F57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Österreich</w:t>
            </w:r>
          </w:p>
        </w:tc>
        <w:tc>
          <w:tcPr>
            <w:tcW w:w="6095" w:type="dxa"/>
            <w:gridSpan w:val="2"/>
            <w:vAlign w:val="center"/>
          </w:tcPr>
          <w:p w14:paraId="2F436C51" w14:textId="34539375" w:rsidR="00C915E4" w:rsidRPr="00810F57" w:rsidRDefault="00810F57" w:rsidP="00810F57">
            <w:pPr>
              <w:pStyle w:val="berschrift1"/>
              <w:jc w:val="right"/>
              <w:rPr>
                <w:sz w:val="56"/>
                <w:szCs w:val="56"/>
              </w:rPr>
            </w:pPr>
            <w:r w:rsidRPr="00810F57">
              <w:rPr>
                <w:sz w:val="56"/>
                <w:szCs w:val="56"/>
              </w:rPr>
              <w:t>Lieferschein</w:t>
            </w:r>
          </w:p>
        </w:tc>
      </w:tr>
      <w:tr w:rsidR="00810F57" w:rsidRPr="00E34186" w14:paraId="68273D0C" w14:textId="77777777" w:rsidTr="00810F57">
        <w:trPr>
          <w:trHeight w:val="853"/>
        </w:trPr>
        <w:tc>
          <w:tcPr>
            <w:tcW w:w="4786" w:type="dxa"/>
          </w:tcPr>
          <w:p w14:paraId="6795A04E" w14:textId="6888AA00" w:rsidR="00810F57" w:rsidRPr="00E34186" w:rsidRDefault="00810F57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Lieferschein</w:t>
            </w:r>
            <w:r w:rsidRPr="00C915E4">
              <w:rPr>
                <w:b/>
                <w:bCs/>
                <w:sz w:val="24"/>
                <w:szCs w:val="24"/>
                <w:lang w:val="de-AT"/>
              </w:rPr>
              <w:t>nummer</w:t>
            </w:r>
          </w:p>
          <w:p w14:paraId="7233AE98" w14:textId="77777777" w:rsidR="00810F57" w:rsidRPr="00C915E4" w:rsidRDefault="00810F57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43BDEA64" w14:textId="7E64EF8D" w:rsidR="00810F57" w:rsidRPr="00E34186" w:rsidRDefault="00810F57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LI-XXXX-XXXX</w:t>
            </w:r>
          </w:p>
        </w:tc>
        <w:tc>
          <w:tcPr>
            <w:tcW w:w="4394" w:type="dxa"/>
          </w:tcPr>
          <w:p w14:paraId="406EF7A6" w14:textId="080C6F3F" w:rsidR="00810F57" w:rsidRPr="00E34186" w:rsidRDefault="00810F57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Ausstellungsdatum</w:t>
            </w:r>
          </w:p>
          <w:p w14:paraId="7C1F779D" w14:textId="77777777" w:rsidR="00810F57" w:rsidRPr="00C915E4" w:rsidRDefault="00810F57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0A342378" w14:textId="1C05A829" w:rsidR="00810F57" w:rsidRPr="00E34186" w:rsidRDefault="00810F57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1701" w:type="dxa"/>
          </w:tcPr>
          <w:p w14:paraId="0D4178F4" w14:textId="68047220" w:rsidR="00810F57" w:rsidRPr="00E34186" w:rsidRDefault="00810F57" w:rsidP="00A00B7D">
            <w:pPr>
              <w:spacing w:line="240" w:lineRule="auto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Lieferdatum</w:t>
            </w:r>
          </w:p>
          <w:p w14:paraId="23C9F19F" w14:textId="77777777" w:rsidR="00810F57" w:rsidRPr="00C915E4" w:rsidRDefault="00810F57" w:rsidP="00A00B7D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</w:p>
          <w:p w14:paraId="15473775" w14:textId="1AB6DF1A" w:rsidR="00810F57" w:rsidRPr="00E34186" w:rsidRDefault="00810F57" w:rsidP="00A00B7D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</w:tr>
    </w:tbl>
    <w:p w14:paraId="445DE261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60C28817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21EBC6EE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9640" w:type="dxa"/>
        <w:tblInd w:w="-289" w:type="dxa"/>
        <w:tblLook w:val="04A0" w:firstRow="1" w:lastRow="0" w:firstColumn="1" w:lastColumn="0" w:noHBand="0" w:noVBand="1"/>
      </w:tblPr>
      <w:tblGrid>
        <w:gridCol w:w="1282"/>
        <w:gridCol w:w="5523"/>
        <w:gridCol w:w="2835"/>
      </w:tblGrid>
      <w:tr w:rsidR="008C00E8" w:rsidRPr="00E34186" w14:paraId="4DD3F986" w14:textId="77777777" w:rsidTr="00A00B7D">
        <w:trPr>
          <w:trHeight w:val="936"/>
        </w:trPr>
        <w:tc>
          <w:tcPr>
            <w:tcW w:w="1282" w:type="dxa"/>
            <w:shd w:val="clear" w:color="auto" w:fill="D9D9D9"/>
            <w:vAlign w:val="center"/>
          </w:tcPr>
          <w:p w14:paraId="6D3B5381" w14:textId="6B20D69F" w:rsidR="008C00E8" w:rsidRPr="00E34186" w:rsidRDefault="008C00E8" w:rsidP="008C00E8">
            <w:pPr>
              <w:spacing w:before="120" w:after="120" w:line="240" w:lineRule="auto"/>
              <w:ind w:right="33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Nr.</w:t>
            </w:r>
          </w:p>
        </w:tc>
        <w:tc>
          <w:tcPr>
            <w:tcW w:w="5523" w:type="dxa"/>
            <w:shd w:val="clear" w:color="auto" w:fill="D9D9D9"/>
            <w:vAlign w:val="center"/>
          </w:tcPr>
          <w:p w14:paraId="2B063FCC" w14:textId="0EE1BC9E" w:rsidR="008C00E8" w:rsidRPr="00E34186" w:rsidRDefault="008C00E8" w:rsidP="00A00B7D">
            <w:pPr>
              <w:spacing w:before="120" w:after="12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Beschreibung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29CA3806" w14:textId="7297129B" w:rsidR="008C00E8" w:rsidRPr="00E34186" w:rsidRDefault="008C00E8" w:rsidP="008C00E8">
            <w:pPr>
              <w:spacing w:before="120" w:after="12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Menge</w:t>
            </w:r>
          </w:p>
        </w:tc>
      </w:tr>
      <w:tr w:rsidR="008C00E8" w:rsidRPr="00E34186" w14:paraId="2956A4FC" w14:textId="77777777" w:rsidTr="00A00B7D">
        <w:trPr>
          <w:trHeight w:val="818"/>
        </w:trPr>
        <w:tc>
          <w:tcPr>
            <w:tcW w:w="1282" w:type="dxa"/>
            <w:vAlign w:val="center"/>
          </w:tcPr>
          <w:p w14:paraId="58185E1F" w14:textId="5C07E570" w:rsidR="008C00E8" w:rsidRPr="00E34186" w:rsidRDefault="008C00E8" w:rsidP="008C00E8">
            <w:pPr>
              <w:spacing w:before="120" w:after="12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5523" w:type="dxa"/>
            <w:vAlign w:val="center"/>
          </w:tcPr>
          <w:p w14:paraId="2A2B7EB7" w14:textId="7CF39A01" w:rsidR="008C00E8" w:rsidRPr="00E34186" w:rsidRDefault="008C00E8" w:rsidP="00A00B7D">
            <w:pPr>
              <w:spacing w:before="120" w:after="120" w:line="240" w:lineRule="auto"/>
              <w:ind w:right="-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2835" w:type="dxa"/>
            <w:vAlign w:val="center"/>
          </w:tcPr>
          <w:p w14:paraId="61A8F1F1" w14:textId="223B38FA" w:rsidR="008C00E8" w:rsidRPr="00E34186" w:rsidRDefault="008C00E8" w:rsidP="008C00E8">
            <w:pPr>
              <w:spacing w:before="120" w:after="12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C00E8" w:rsidRPr="00E34186" w14:paraId="3C0F2358" w14:textId="77777777" w:rsidTr="00A00B7D">
        <w:trPr>
          <w:trHeight w:val="844"/>
        </w:trPr>
        <w:tc>
          <w:tcPr>
            <w:tcW w:w="1282" w:type="dxa"/>
            <w:vAlign w:val="center"/>
          </w:tcPr>
          <w:p w14:paraId="1BCE59F2" w14:textId="3FA599EB" w:rsidR="008C00E8" w:rsidRPr="00E34186" w:rsidRDefault="008C00E8" w:rsidP="008C00E8">
            <w:pPr>
              <w:spacing w:before="120" w:after="120" w:line="240" w:lineRule="auto"/>
              <w:ind w:right="-3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5523" w:type="dxa"/>
            <w:vAlign w:val="center"/>
          </w:tcPr>
          <w:p w14:paraId="577BA524" w14:textId="23E50DD4" w:rsidR="008C00E8" w:rsidRDefault="008C00E8" w:rsidP="00A00B7D">
            <w:pPr>
              <w:spacing w:before="120" w:after="120" w:line="240" w:lineRule="auto"/>
              <w:ind w:right="-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2835" w:type="dxa"/>
            <w:vAlign w:val="center"/>
          </w:tcPr>
          <w:p w14:paraId="3D7B3E3B" w14:textId="07750C4A" w:rsidR="008C00E8" w:rsidRDefault="008C00E8" w:rsidP="008C00E8">
            <w:pPr>
              <w:spacing w:before="120" w:after="12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8C00E8" w:rsidRPr="00E34186" w14:paraId="0AA0553F" w14:textId="77777777" w:rsidTr="00A00B7D">
        <w:trPr>
          <w:trHeight w:val="841"/>
        </w:trPr>
        <w:tc>
          <w:tcPr>
            <w:tcW w:w="1282" w:type="dxa"/>
            <w:vAlign w:val="center"/>
          </w:tcPr>
          <w:p w14:paraId="1547DBD4" w14:textId="334E5A9B" w:rsidR="008C00E8" w:rsidRDefault="008C00E8" w:rsidP="008C00E8">
            <w:pPr>
              <w:spacing w:before="120" w:after="120" w:line="240" w:lineRule="auto"/>
              <w:ind w:right="-3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5523" w:type="dxa"/>
            <w:vAlign w:val="center"/>
          </w:tcPr>
          <w:p w14:paraId="3BACD8E3" w14:textId="449389E2" w:rsidR="008C00E8" w:rsidRDefault="008C00E8" w:rsidP="00A00B7D">
            <w:pPr>
              <w:spacing w:before="120" w:after="120" w:line="240" w:lineRule="auto"/>
              <w:ind w:right="-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2835" w:type="dxa"/>
            <w:vAlign w:val="center"/>
          </w:tcPr>
          <w:p w14:paraId="71093E1A" w14:textId="103B4242" w:rsidR="008C00E8" w:rsidRDefault="008C00E8" w:rsidP="008C00E8">
            <w:pPr>
              <w:spacing w:before="120" w:after="12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C00E8" w:rsidRPr="00E34186" w14:paraId="075EDD7A" w14:textId="77777777" w:rsidTr="00A00B7D">
        <w:trPr>
          <w:trHeight w:val="840"/>
        </w:trPr>
        <w:tc>
          <w:tcPr>
            <w:tcW w:w="1282" w:type="dxa"/>
            <w:vAlign w:val="center"/>
          </w:tcPr>
          <w:p w14:paraId="0A17BA96" w14:textId="0C95B76F" w:rsidR="008C00E8" w:rsidRDefault="008C00E8" w:rsidP="008C00E8">
            <w:pPr>
              <w:spacing w:before="120" w:after="120" w:line="240" w:lineRule="auto"/>
              <w:ind w:right="-3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5523" w:type="dxa"/>
            <w:vAlign w:val="center"/>
          </w:tcPr>
          <w:p w14:paraId="66B71D78" w14:textId="34C185F1" w:rsidR="008C00E8" w:rsidRDefault="008C00E8" w:rsidP="00A00B7D">
            <w:pPr>
              <w:spacing w:before="120" w:after="120" w:line="240" w:lineRule="auto"/>
              <w:ind w:right="-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2835" w:type="dxa"/>
            <w:vAlign w:val="center"/>
          </w:tcPr>
          <w:p w14:paraId="19F28180" w14:textId="5ADDC350" w:rsidR="008C00E8" w:rsidRDefault="008C00E8" w:rsidP="008C00E8">
            <w:pPr>
              <w:spacing w:before="120" w:after="12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14:paraId="2A38D258" w14:textId="59A37FB7" w:rsidR="00810F57" w:rsidRPr="00A405C2" w:rsidRDefault="00810F57">
      <w:pPr>
        <w:spacing w:line="240" w:lineRule="auto"/>
        <w:ind w:left="-850" w:right="-881"/>
        <w:rPr>
          <w:sz w:val="2"/>
          <w:szCs w:val="2"/>
          <w:lang w:val="de-AT"/>
        </w:rPr>
      </w:pPr>
    </w:p>
    <w:tbl>
      <w:tblPr>
        <w:tblW w:w="10881" w:type="dxa"/>
        <w:tblInd w:w="-850" w:type="dxa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5494"/>
        <w:gridCol w:w="5387"/>
      </w:tblGrid>
      <w:tr w:rsidR="00A405C2" w:rsidRPr="00E34186" w14:paraId="0510EE44" w14:textId="77777777" w:rsidTr="00A405C2">
        <w:trPr>
          <w:trHeight w:val="1395"/>
        </w:trPr>
        <w:tc>
          <w:tcPr>
            <w:tcW w:w="10881" w:type="dxa"/>
            <w:gridSpan w:val="2"/>
            <w:tcBorders>
              <w:top w:val="nil"/>
            </w:tcBorders>
            <w:vAlign w:val="bottom"/>
          </w:tcPr>
          <w:p w14:paraId="17F68213" w14:textId="60BF9607" w:rsidR="00A405C2" w:rsidRDefault="00A405C2" w:rsidP="00A405C2">
            <w:pPr>
              <w:spacing w:line="240" w:lineRule="auto"/>
              <w:rPr>
                <w:sz w:val="24"/>
                <w:szCs w:val="24"/>
                <w:lang w:val="de-AT"/>
              </w:rPr>
            </w:pPr>
            <w:r w:rsidRPr="00A405C2">
              <w:rPr>
                <w:sz w:val="24"/>
                <w:szCs w:val="24"/>
                <w:lang w:val="de-AT"/>
              </w:rPr>
              <w:t xml:space="preserve">Bis zur vollständigen Bezahlung bleibt die gelieferte Ware </w:t>
            </w:r>
            <w:r w:rsidR="00A00B7D" w:rsidRPr="00A405C2">
              <w:rPr>
                <w:sz w:val="24"/>
                <w:szCs w:val="24"/>
                <w:lang w:val="de-AT"/>
              </w:rPr>
              <w:t>Eigentum</w:t>
            </w:r>
            <w:r w:rsidRPr="00A405C2">
              <w:rPr>
                <w:sz w:val="24"/>
                <w:szCs w:val="24"/>
                <w:lang w:val="de-AT"/>
              </w:rPr>
              <w:t xml:space="preserve"> des Verkäufers.</w:t>
            </w:r>
          </w:p>
          <w:p w14:paraId="66E8C2C8" w14:textId="77777777" w:rsidR="00A405C2" w:rsidRPr="00A405C2" w:rsidRDefault="00A405C2" w:rsidP="00A405C2">
            <w:pPr>
              <w:spacing w:line="240" w:lineRule="auto"/>
              <w:rPr>
                <w:sz w:val="24"/>
                <w:szCs w:val="24"/>
                <w:lang w:val="de-AT"/>
              </w:rPr>
            </w:pPr>
          </w:p>
          <w:p w14:paraId="0A854F1F" w14:textId="77777777" w:rsidR="00A405C2" w:rsidRPr="00A405C2" w:rsidRDefault="00A405C2" w:rsidP="00A405C2">
            <w:pPr>
              <w:spacing w:line="240" w:lineRule="auto"/>
              <w:rPr>
                <w:sz w:val="24"/>
                <w:szCs w:val="24"/>
                <w:lang w:val="de-AT"/>
              </w:rPr>
            </w:pPr>
            <w:r w:rsidRPr="00A405C2">
              <w:rPr>
                <w:sz w:val="24"/>
                <w:szCs w:val="24"/>
                <w:lang w:val="de-AT"/>
              </w:rPr>
              <w:t>Hiermit wird der ordnungsgemäße Erhalt der Ware bestätigt:</w:t>
            </w:r>
          </w:p>
          <w:p w14:paraId="3370AFB1" w14:textId="7B724B2C" w:rsidR="00A405C2" w:rsidRPr="00A405C2" w:rsidRDefault="00A405C2" w:rsidP="00E34186">
            <w:pPr>
              <w:spacing w:line="240" w:lineRule="auto"/>
              <w:jc w:val="right"/>
              <w:rPr>
                <w:color w:val="000000"/>
                <w:sz w:val="28"/>
                <w:szCs w:val="28"/>
                <w:bdr w:val="none" w:sz="0" w:space="0" w:color="auto" w:frame="1"/>
                <w:lang w:val="de-AT"/>
              </w:rPr>
            </w:pPr>
          </w:p>
        </w:tc>
      </w:tr>
      <w:tr w:rsidR="00277DC4" w:rsidRPr="00E34186" w14:paraId="246AC19A" w14:textId="77777777" w:rsidTr="00A00B7D">
        <w:trPr>
          <w:trHeight w:val="2116"/>
        </w:trPr>
        <w:tc>
          <w:tcPr>
            <w:tcW w:w="5494" w:type="dxa"/>
            <w:vAlign w:val="bottom"/>
          </w:tcPr>
          <w:p w14:paraId="550B0A14" w14:textId="77777777" w:rsidR="00A405C2" w:rsidRDefault="00A405C2" w:rsidP="00A405C2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2F8524E8" w14:textId="77777777" w:rsidR="00A405C2" w:rsidRDefault="00A405C2" w:rsidP="00A405C2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049B992E" w14:textId="4DF687F5" w:rsidR="00A405C2" w:rsidRDefault="00A405C2" w:rsidP="00A405C2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7C41BA5E" w14:textId="692492AE" w:rsidR="00A405C2" w:rsidRDefault="00A405C2" w:rsidP="00A405C2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noProof/>
                <w:sz w:val="24"/>
                <w:szCs w:val="24"/>
                <w:lang w:val="de-AT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FAB7747" wp14:editId="33AC040F">
                      <wp:simplePos x="0" y="0"/>
                      <wp:positionH relativeFrom="column">
                        <wp:posOffset>6350</wp:posOffset>
                      </wp:positionH>
                      <wp:positionV relativeFrom="paragraph">
                        <wp:posOffset>79375</wp:posOffset>
                      </wp:positionV>
                      <wp:extent cx="3414395" cy="0"/>
                      <wp:effectExtent l="9525" t="8890" r="5080" b="10160"/>
                      <wp:wrapNone/>
                      <wp:docPr id="1412723336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41439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 type="none" w="med" len="med"/>
                                <a:tailEnd type="non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87211BE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2" o:spid="_x0000_s1026" type="#_x0000_t32" style="position:absolute;margin-left:.5pt;margin-top:6.25pt;width:268.85pt;height:0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"/>
                  </w:pict>
                </mc:Fallback>
              </mc:AlternateContent>
            </w:r>
          </w:p>
          <w:p w14:paraId="3286BB29" w14:textId="765AEA34" w:rsidR="00277DC4" w:rsidRPr="00E34186" w:rsidRDefault="00A405C2" w:rsidP="00A405C2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A405C2">
              <w:rPr>
                <w:sz w:val="24"/>
                <w:szCs w:val="24"/>
                <w:lang w:val="de-AT"/>
              </w:rPr>
              <w:t>Datum, Unterschrift</w:t>
            </w:r>
          </w:p>
        </w:tc>
        <w:tc>
          <w:tcPr>
            <w:tcW w:w="5387" w:type="dxa"/>
            <w:vAlign w:val="bottom"/>
          </w:tcPr>
          <w:p w14:paraId="69C0CC4E" w14:textId="7590F1DF" w:rsidR="00277DC4" w:rsidRPr="00E34186" w:rsidRDefault="00A405C2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  <w:r w:rsidRPr="00A405C2">
              <w:rPr>
                <w:color w:val="000000"/>
                <w:sz w:val="28"/>
                <w:szCs w:val="28"/>
                <w:bdr w:val="none" w:sz="0" w:space="0" w:color="auto" w:frame="1"/>
              </w:rPr>
              <w:t>Vielen Dank für die Zusammenarbeit.</w:t>
            </w:r>
          </w:p>
        </w:tc>
      </w:tr>
    </w:tbl>
    <w:p w14:paraId="2E91EEB0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2F7EA331" w14:textId="5CD4989E" w:rsidR="00E44788" w:rsidRDefault="00E44788">
      <w:pPr>
        <w:rPr>
          <w:sz w:val="26"/>
          <w:szCs w:val="26"/>
        </w:rPr>
      </w:pPr>
    </w:p>
    <w:p w14:paraId="28474CB1" w14:textId="77777777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lastRenderedPageBreak/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>
        <w:rPr>
          <w:sz w:val="26"/>
          <w:szCs w:val="26"/>
        </w:rPr>
        <w:t xml:space="preserve">§ 131 Abs. 1 Z. 1 </w:t>
      </w:r>
      <w:proofErr w:type="spellStart"/>
      <w:r>
        <w:rPr>
          <w:sz w:val="26"/>
          <w:szCs w:val="26"/>
        </w:rPr>
        <w:t>lit</w:t>
      </w:r>
      <w:proofErr w:type="spellEnd"/>
      <w:r>
        <w:rPr>
          <w:sz w:val="26"/>
          <w:szCs w:val="26"/>
        </w:rPr>
        <w:t>. b der österreichischen Bundesabgabenordnung, kurz BAO).</w:t>
      </w:r>
    </w:p>
    <w:p w14:paraId="5255FD7D" w14:textId="77777777" w:rsidR="00E44788" w:rsidRDefault="00E44788">
      <w:pPr>
        <w:rPr>
          <w:sz w:val="26"/>
          <w:szCs w:val="26"/>
        </w:rPr>
      </w:pPr>
    </w:p>
    <w:p w14:paraId="47EA806C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0A4D8B2D" w14:textId="77777777" w:rsidR="00E44788" w:rsidRDefault="00E44788">
      <w:pPr>
        <w:rPr>
          <w:sz w:val="18"/>
          <w:szCs w:val="18"/>
        </w:rPr>
      </w:pPr>
    </w:p>
    <w:p w14:paraId="5BE0EBF4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5EC8C8BB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57C986A6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693F6A8A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40E720FA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7DE8DF6C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69D032CF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733A23B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1878E844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proofErr w:type="spellStart"/>
      <w:r>
        <w:rPr>
          <w:sz w:val="26"/>
          <w:szCs w:val="26"/>
        </w:rPr>
        <w:t>FinanzOnline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717348F3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6EC280B8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0C59162E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D10928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50B4A399" w14:textId="77777777" w:rsidR="00E44788" w:rsidRDefault="00E44788">
      <w:pPr>
        <w:rPr>
          <w:sz w:val="20"/>
          <w:szCs w:val="20"/>
        </w:rPr>
      </w:pPr>
    </w:p>
    <w:p w14:paraId="3CF509F6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9"/>
      <w:headerReference w:type="default" r:id="rId10"/>
      <w:footerReference w:type="even" r:id="rId11"/>
      <w:footerReference w:type="default" r:id="rId12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8A2ED8" w14:textId="77777777" w:rsidR="00E71F03" w:rsidRDefault="00E71F03">
      <w:pPr>
        <w:spacing w:line="240" w:lineRule="auto"/>
      </w:pPr>
      <w:r>
        <w:separator/>
      </w:r>
    </w:p>
  </w:endnote>
  <w:endnote w:type="continuationSeparator" w:id="0">
    <w:p w14:paraId="6A9B1D47" w14:textId="77777777" w:rsidR="00E71F03" w:rsidRDefault="00E71F0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7BD554D1-35C8-495C-A6AD-AD07208DE10C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1C99E797-9801-4023-A8DC-65F8F8C86804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55861C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AD702C" w14:textId="204B6152" w:rsidR="00E44788" w:rsidRDefault="00A405C2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6D9BEE23" wp14:editId="224731BA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3D36B390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0CB4E8A8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134E3001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399447F7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0899B204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0B4EEA6B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Österreich</w:t>
          </w:r>
        </w:p>
        <w:p w14:paraId="6D83CFBA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UID: ATUXXXXXXXXX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74C50FFF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703AC89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72FEEA3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hallo@mustermann.at</w:t>
          </w:r>
        </w:p>
        <w:p w14:paraId="386B659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0B263625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3F7D174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652B28D4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43CA371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3FB1352B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0C51801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IBAN: AT61 1904 3002 3457 3201</w:t>
          </w:r>
        </w:p>
        <w:p w14:paraId="2DAC11E1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76937872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8F4284" w14:textId="77777777" w:rsidR="00E71F03" w:rsidRDefault="00E71F03">
      <w:pPr>
        <w:spacing w:line="240" w:lineRule="auto"/>
      </w:pPr>
      <w:r>
        <w:separator/>
      </w:r>
    </w:p>
  </w:footnote>
  <w:footnote w:type="continuationSeparator" w:id="0">
    <w:p w14:paraId="35AFC36C" w14:textId="77777777" w:rsidR="00E71F03" w:rsidRDefault="00E71F0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D8E83B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1C51C2BA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36DDEF" w14:textId="5D41FCDD" w:rsidR="00E44788" w:rsidRDefault="00A405C2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4EDD8606" wp14:editId="6B0FEE9D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BECF280" w14:textId="409F2186" w:rsidR="00E44788" w:rsidRDefault="00A405C2">
    <w:r>
      <w:rPr>
        <w:noProof/>
      </w:rPr>
      <w:drawing>
        <wp:anchor distT="114300" distB="114300" distL="114300" distR="114300" simplePos="0" relativeHeight="251657728" behindDoc="0" locked="0" layoutInCell="1" allowOverlap="1" wp14:anchorId="236B7CB5" wp14:editId="69B0D9C4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7533618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4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0F57"/>
    <w:rsid w:val="0003164D"/>
    <w:rsid w:val="00066F2C"/>
    <w:rsid w:val="0011455B"/>
    <w:rsid w:val="00277DC4"/>
    <w:rsid w:val="004547FC"/>
    <w:rsid w:val="00611F5C"/>
    <w:rsid w:val="00705069"/>
    <w:rsid w:val="00727A78"/>
    <w:rsid w:val="00731125"/>
    <w:rsid w:val="00810F57"/>
    <w:rsid w:val="00895149"/>
    <w:rsid w:val="008C00E8"/>
    <w:rsid w:val="00A0050E"/>
    <w:rsid w:val="00A00B7D"/>
    <w:rsid w:val="00A405C2"/>
    <w:rsid w:val="00C915E4"/>
    <w:rsid w:val="00E34186"/>
    <w:rsid w:val="00E44788"/>
    <w:rsid w:val="00E71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C6B183"/>
  <w15:docId w15:val="{E4C005AB-89DB-46D4-BB84-A30146526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211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1544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3</cp:revision>
  <dcterms:created xsi:type="dcterms:W3CDTF">2025-10-07T13:40:00Z</dcterms:created>
  <dcterms:modified xsi:type="dcterms:W3CDTF">2025-10-10T09:45:00Z</dcterms:modified>
</cp:coreProperties>
</file>