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1B2AE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4F307EFF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1284E8E9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305"/>
        <w:gridCol w:w="2459"/>
        <w:gridCol w:w="2152"/>
        <w:gridCol w:w="1630"/>
        <w:gridCol w:w="3335"/>
      </w:tblGrid>
      <w:tr w:rsidR="00C915E4" w:rsidRPr="00E34186" w14:paraId="5128C5C4" w14:textId="77777777" w:rsidTr="00E34186">
        <w:tc>
          <w:tcPr>
            <w:tcW w:w="10881" w:type="dxa"/>
            <w:gridSpan w:val="5"/>
          </w:tcPr>
          <w:p w14:paraId="0FE7F82E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4A47FB32" w14:textId="77777777" w:rsidTr="00813757">
        <w:trPr>
          <w:trHeight w:val="2631"/>
        </w:trPr>
        <w:tc>
          <w:tcPr>
            <w:tcW w:w="3911" w:type="dxa"/>
            <w:gridSpan w:val="2"/>
            <w:vAlign w:val="center"/>
          </w:tcPr>
          <w:p w14:paraId="2437CDD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0BE1731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630866EF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5461C028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4515967F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6970" w:type="dxa"/>
            <w:gridSpan w:val="3"/>
            <w:vAlign w:val="center"/>
          </w:tcPr>
          <w:p w14:paraId="683B696A" w14:textId="65C4F9BE" w:rsidR="00C915E4" w:rsidRPr="00413277" w:rsidRDefault="00413277" w:rsidP="00413277">
            <w:pPr>
              <w:pStyle w:val="berschrift1"/>
              <w:jc w:val="right"/>
              <w:rPr>
                <w:sz w:val="56"/>
                <w:szCs w:val="56"/>
              </w:rPr>
            </w:pPr>
            <w:r w:rsidRPr="00413277">
              <w:rPr>
                <w:sz w:val="56"/>
                <w:szCs w:val="56"/>
              </w:rPr>
              <w:t>Gutschrift</w:t>
            </w:r>
          </w:p>
        </w:tc>
      </w:tr>
      <w:tr w:rsidR="00C915E4" w:rsidRPr="00E34186" w14:paraId="35E8BE68" w14:textId="77777777" w:rsidTr="00813757">
        <w:trPr>
          <w:trHeight w:val="853"/>
        </w:trPr>
        <w:tc>
          <w:tcPr>
            <w:tcW w:w="1441" w:type="dxa"/>
          </w:tcPr>
          <w:p w14:paraId="467C9863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34EEE508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BD5404B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470" w:type="dxa"/>
          </w:tcPr>
          <w:p w14:paraId="4F1055A9" w14:textId="0CAE74E9" w:rsidR="00C915E4" w:rsidRPr="00E34186" w:rsidRDefault="00813757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Gutschrift</w:t>
            </w:r>
            <w:r w:rsidR="00C915E4" w:rsidRPr="00C915E4">
              <w:rPr>
                <w:b/>
                <w:bCs/>
                <w:sz w:val="24"/>
                <w:szCs w:val="24"/>
                <w:lang w:val="de-AT"/>
              </w:rPr>
              <w:t>snummer</w:t>
            </w:r>
          </w:p>
          <w:p w14:paraId="40B31B1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2244F3A" w14:textId="5C435058" w:rsidR="00C915E4" w:rsidRPr="00E34186" w:rsidRDefault="008137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G</w:t>
            </w:r>
            <w:r w:rsidR="00C915E4" w:rsidRPr="00C915E4">
              <w:rPr>
                <w:sz w:val="24"/>
                <w:szCs w:val="24"/>
                <w:lang w:val="de-AT"/>
              </w:rPr>
              <w:t>XXXX-X</w:t>
            </w:r>
          </w:p>
        </w:tc>
        <w:tc>
          <w:tcPr>
            <w:tcW w:w="2223" w:type="dxa"/>
          </w:tcPr>
          <w:p w14:paraId="36002B2E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3F8545A6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6CDC525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670" w:type="dxa"/>
          </w:tcPr>
          <w:p w14:paraId="4F112675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5FFD46D2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1292CAD9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4077" w:type="dxa"/>
          </w:tcPr>
          <w:p w14:paraId="247C912B" w14:textId="77777777" w:rsidR="00C915E4" w:rsidRPr="00E34186" w:rsidRDefault="00C915E4" w:rsidP="00813757">
            <w:pPr>
              <w:spacing w:line="240" w:lineRule="auto"/>
              <w:ind w:right="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59D9EA26" w14:textId="77777777" w:rsidR="0003164D" w:rsidRPr="00C915E4" w:rsidRDefault="0003164D" w:rsidP="00813757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</w:p>
          <w:p w14:paraId="17F8913E" w14:textId="77777777" w:rsidR="00C915E4" w:rsidRPr="00E34186" w:rsidRDefault="00C915E4" w:rsidP="00813757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3CDD6F2D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15FEF18F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085B71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1522003E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54CECE4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1CCBF4ED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577FE2FD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6033FB45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453B6D7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USt.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3E3618C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4C6D7B02" w14:textId="77777777" w:rsidTr="00E34186">
        <w:trPr>
          <w:trHeight w:val="1467"/>
        </w:trPr>
        <w:tc>
          <w:tcPr>
            <w:tcW w:w="993" w:type="dxa"/>
          </w:tcPr>
          <w:p w14:paraId="54700FD5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6A1C38E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57BF6CDA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65BFC1DB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087CE686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3AA44EBD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1F14C71B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0E69384D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7B27264E" w14:textId="18F3D4E6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413277">
              <w:rPr>
                <w:sz w:val="24"/>
                <w:szCs w:val="24"/>
                <w:lang w:val="de-AT"/>
              </w:rPr>
              <w:t>3</w:t>
            </w:r>
            <w:r w:rsidRPr="00E34186">
              <w:rPr>
                <w:sz w:val="24"/>
                <w:szCs w:val="24"/>
                <w:lang w:val="de-AT"/>
              </w:rPr>
              <w:t>00,00 €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27F573D3" w14:textId="067F63DC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413277">
              <w:rPr>
                <w:b/>
                <w:bCs/>
                <w:sz w:val="24"/>
                <w:szCs w:val="24"/>
                <w:lang w:val="de-AT"/>
              </w:rPr>
              <w:t>1.80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54F1B74D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75A1A2DC" w14:textId="6244098F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57AADCED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5811D5AB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3F3EF303" w14:textId="672F9CE5" w:rsidR="00277DC4" w:rsidRPr="00E34186" w:rsidRDefault="00277DC4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</w:p>
          <w:p w14:paraId="6CFD9786" w14:textId="0EF427F9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</w:p>
        </w:tc>
      </w:tr>
    </w:tbl>
    <w:p w14:paraId="50EA43A4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748AAA49" w14:textId="77777777" w:rsidR="00413277" w:rsidRDefault="00413277">
      <w:pPr>
        <w:rPr>
          <w:sz w:val="26"/>
          <w:szCs w:val="26"/>
          <w:lang w:val="de-AT"/>
        </w:rPr>
      </w:pPr>
    </w:p>
    <w:p w14:paraId="01540B80" w14:textId="3B02C6A0" w:rsidR="00E44788" w:rsidRPr="00413277" w:rsidRDefault="00895149">
      <w:pPr>
        <w:rPr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>
        <w:rPr>
          <w:sz w:val="26"/>
          <w:szCs w:val="26"/>
        </w:rPr>
        <w:t>§ 131 Abs. 1 Z. 1 lit. b der österreichischen Bundesabgabenordnung, kurz BAO).</w:t>
      </w:r>
    </w:p>
    <w:p w14:paraId="1049DC42" w14:textId="77777777" w:rsidR="00E44788" w:rsidRDefault="00E44788">
      <w:pPr>
        <w:rPr>
          <w:sz w:val="26"/>
          <w:szCs w:val="26"/>
        </w:rPr>
      </w:pPr>
    </w:p>
    <w:p w14:paraId="7C9390A3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4420BF8D" w14:textId="77777777" w:rsidR="00E44788" w:rsidRDefault="00E44788">
      <w:pPr>
        <w:rPr>
          <w:sz w:val="18"/>
          <w:szCs w:val="18"/>
        </w:rPr>
      </w:pPr>
    </w:p>
    <w:p w14:paraId="37616FE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300E7EB5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371FA96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4B3222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7732C394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7185FD8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3C5CDC9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186987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3394F03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UVA mit 1 Klick an FinanzOnline uvm.</w:t>
      </w:r>
    </w:p>
    <w:p w14:paraId="73D14586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3E651F10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7ACD8144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658C8B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8E50690" w14:textId="77777777" w:rsidR="00E44788" w:rsidRDefault="00E44788">
      <w:pPr>
        <w:rPr>
          <w:sz w:val="20"/>
          <w:szCs w:val="20"/>
        </w:rPr>
      </w:pPr>
    </w:p>
    <w:p w14:paraId="45399BB4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ED4D9" w14:textId="77777777" w:rsidR="00092915" w:rsidRDefault="00092915">
      <w:pPr>
        <w:spacing w:line="240" w:lineRule="auto"/>
      </w:pPr>
      <w:r>
        <w:separator/>
      </w:r>
    </w:p>
  </w:endnote>
  <w:endnote w:type="continuationSeparator" w:id="0">
    <w:p w14:paraId="4729D8E6" w14:textId="77777777" w:rsidR="00092915" w:rsidRDefault="0009291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B5914AC5-E7E7-4A82-A306-6A95B2619AA4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8731B366-54FD-4C88-B863-F1493925EE3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03F78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30FEF" w14:textId="5F3312E2" w:rsidR="00E44788" w:rsidRDefault="008E03C0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40920A8" wp14:editId="0C1365B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44B2C167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7F7115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5C6269A3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467B836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0B6DFE6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15C5C7C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5F8D0723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057A341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D1ED0C6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223C2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78831CA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58EE7A0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FCC05BB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104B0B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0BFB8DB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4C791C7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5D450F4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3D6772F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18B26B6E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05ADE" w14:textId="77777777" w:rsidR="00092915" w:rsidRDefault="00092915">
      <w:pPr>
        <w:spacing w:line="240" w:lineRule="auto"/>
      </w:pPr>
      <w:r>
        <w:separator/>
      </w:r>
    </w:p>
  </w:footnote>
  <w:footnote w:type="continuationSeparator" w:id="0">
    <w:p w14:paraId="0D4EF3A5" w14:textId="77777777" w:rsidR="00092915" w:rsidRDefault="0009291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F7216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3187AB4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816F3" w14:textId="499EBA00" w:rsidR="00E44788" w:rsidRDefault="008E03C0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758468E1" wp14:editId="74C1CB3C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C8519A8" w14:textId="29606372" w:rsidR="00E44788" w:rsidRDefault="008E03C0">
    <w:r>
      <w:rPr>
        <w:noProof/>
      </w:rPr>
      <w:drawing>
        <wp:anchor distT="114300" distB="114300" distL="114300" distR="114300" simplePos="0" relativeHeight="251657728" behindDoc="0" locked="0" layoutInCell="1" allowOverlap="1" wp14:anchorId="73B8650A" wp14:editId="69C4438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3C0"/>
    <w:rsid w:val="0003164D"/>
    <w:rsid w:val="00066F2C"/>
    <w:rsid w:val="00092915"/>
    <w:rsid w:val="00277DC4"/>
    <w:rsid w:val="00413277"/>
    <w:rsid w:val="004547FC"/>
    <w:rsid w:val="00705069"/>
    <w:rsid w:val="00731125"/>
    <w:rsid w:val="00813757"/>
    <w:rsid w:val="00895149"/>
    <w:rsid w:val="008E03C0"/>
    <w:rsid w:val="00A0050E"/>
    <w:rsid w:val="00BB40A6"/>
    <w:rsid w:val="00C915E4"/>
    <w:rsid w:val="00E34186"/>
    <w:rsid w:val="00E44788"/>
    <w:rsid w:val="00EA1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5D6A62"/>
  <w15:docId w15:val="{BC3E626E-CE63-4892-82EB-69AC42E1B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199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2025-10-02T09:49:00Z</dcterms:created>
  <dcterms:modified xsi:type="dcterms:W3CDTF">2025-10-10T09:29:00Z</dcterms:modified>
</cp:coreProperties>
</file>