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8F0E3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0EE1CD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19D53EFF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659"/>
        <w:gridCol w:w="1735"/>
        <w:gridCol w:w="1951"/>
        <w:gridCol w:w="2835"/>
        <w:gridCol w:w="1701"/>
      </w:tblGrid>
      <w:tr w:rsidR="00C915E4" w:rsidRPr="00E34186" w14:paraId="0665A45B" w14:textId="77777777" w:rsidTr="00E34186">
        <w:tc>
          <w:tcPr>
            <w:tcW w:w="10881" w:type="dxa"/>
            <w:gridSpan w:val="5"/>
          </w:tcPr>
          <w:p w14:paraId="24DE7CC7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5EF0727E" w14:textId="77777777" w:rsidTr="00866D73">
        <w:trPr>
          <w:trHeight w:val="2631"/>
        </w:trPr>
        <w:tc>
          <w:tcPr>
            <w:tcW w:w="4394" w:type="dxa"/>
            <w:gridSpan w:val="2"/>
            <w:vAlign w:val="center"/>
          </w:tcPr>
          <w:p w14:paraId="045EE42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4764066F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357AEB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35D7370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1C67652F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6487" w:type="dxa"/>
            <w:gridSpan w:val="3"/>
            <w:vAlign w:val="center"/>
          </w:tcPr>
          <w:p w14:paraId="45A17ACA" w14:textId="4B484350" w:rsidR="00C915E4" w:rsidRPr="007B3E15" w:rsidRDefault="007B3E15" w:rsidP="007B3E15">
            <w:pPr>
              <w:pStyle w:val="berschrift1"/>
              <w:jc w:val="right"/>
              <w:rPr>
                <w:sz w:val="56"/>
                <w:szCs w:val="56"/>
              </w:rPr>
            </w:pPr>
            <w:r w:rsidRPr="007B3E15">
              <w:rPr>
                <w:sz w:val="56"/>
                <w:szCs w:val="56"/>
              </w:rPr>
              <w:t>Angebot</w:t>
            </w:r>
          </w:p>
        </w:tc>
      </w:tr>
      <w:tr w:rsidR="007B3E15" w:rsidRPr="00E34186" w14:paraId="1401B2F5" w14:textId="77777777" w:rsidTr="007B3E15">
        <w:trPr>
          <w:trHeight w:val="853"/>
        </w:trPr>
        <w:tc>
          <w:tcPr>
            <w:tcW w:w="2659" w:type="dxa"/>
          </w:tcPr>
          <w:p w14:paraId="4965472E" w14:textId="77777777" w:rsidR="007B3E15" w:rsidRPr="00E34186" w:rsidRDefault="007B3E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4D688FC5" w14:textId="77777777" w:rsidR="007B3E15" w:rsidRPr="00C915E4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F604D29" w14:textId="77777777" w:rsidR="007B3E15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3686" w:type="dxa"/>
            <w:gridSpan w:val="2"/>
          </w:tcPr>
          <w:p w14:paraId="0F2E3833" w14:textId="61657C74" w:rsidR="007B3E15" w:rsidRPr="00E34186" w:rsidRDefault="007B3E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Angebot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snummer</w:t>
            </w:r>
          </w:p>
          <w:p w14:paraId="7B2EC32E" w14:textId="77777777" w:rsidR="007B3E15" w:rsidRPr="00C915E4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AD759CB" w14:textId="5D29E2D5" w:rsidR="007B3E15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A</w:t>
            </w:r>
            <w:r w:rsidRPr="00C915E4">
              <w:rPr>
                <w:sz w:val="24"/>
                <w:szCs w:val="24"/>
                <w:lang w:val="de-AT"/>
              </w:rPr>
              <w:t>XXXX-X</w:t>
            </w:r>
          </w:p>
        </w:tc>
        <w:tc>
          <w:tcPr>
            <w:tcW w:w="2835" w:type="dxa"/>
          </w:tcPr>
          <w:p w14:paraId="229C96B1" w14:textId="77777777" w:rsidR="007B3E15" w:rsidRPr="00E34186" w:rsidRDefault="007B3E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6C4DC4E3" w14:textId="77777777" w:rsidR="007B3E15" w:rsidRPr="00C915E4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E872854" w14:textId="77777777" w:rsidR="007B3E15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1701" w:type="dxa"/>
          </w:tcPr>
          <w:p w14:paraId="22232610" w14:textId="327AD6B1" w:rsidR="007B3E15" w:rsidRPr="00E34186" w:rsidRDefault="007B3E15" w:rsidP="00947127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Gültig bis</w:t>
            </w:r>
          </w:p>
          <w:p w14:paraId="3977FDEB" w14:textId="77777777" w:rsidR="007B3E15" w:rsidRPr="00C915E4" w:rsidRDefault="007B3E15" w:rsidP="0094712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</w:p>
          <w:p w14:paraId="4B54EC7F" w14:textId="5DCECF01" w:rsidR="007B3E15" w:rsidRPr="00E34186" w:rsidRDefault="007B3E15" w:rsidP="0094712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203B2D48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1944F98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6265A43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7CDABE18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08616D1F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1CA3FB41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9EAC0E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1DF76B63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7DF660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05A8CDD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21F9B402" w14:textId="77777777" w:rsidTr="00E34186">
        <w:trPr>
          <w:trHeight w:val="1467"/>
        </w:trPr>
        <w:tc>
          <w:tcPr>
            <w:tcW w:w="993" w:type="dxa"/>
          </w:tcPr>
          <w:p w14:paraId="6EBB8751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2B431E2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48E844B0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119FE636" w14:textId="4ABB2BFB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7B3E15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  <w:tc>
          <w:tcPr>
            <w:tcW w:w="1134" w:type="dxa"/>
          </w:tcPr>
          <w:p w14:paraId="3E4F6A07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07A3622B" w14:textId="69596604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</w:t>
            </w:r>
            <w:r w:rsidR="007B3E15">
              <w:rPr>
                <w:sz w:val="24"/>
                <w:szCs w:val="24"/>
              </w:rPr>
              <w:t>0</w:t>
            </w:r>
            <w:r w:rsidRPr="00E34186">
              <w:rPr>
                <w:sz w:val="24"/>
                <w:szCs w:val="24"/>
              </w:rPr>
              <w:t>00,00</w:t>
            </w:r>
          </w:p>
        </w:tc>
      </w:tr>
    </w:tbl>
    <w:p w14:paraId="037B86E6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4BBFDE7F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34F2D4B0" w14:textId="25AB9141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7B3E15">
              <w:rPr>
                <w:sz w:val="24"/>
                <w:szCs w:val="24"/>
                <w:lang w:val="de-AT"/>
              </w:rPr>
              <w:t>2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62D62114" w14:textId="1FCA52F4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7B3E15">
              <w:rPr>
                <w:b/>
                <w:bCs/>
                <w:sz w:val="24"/>
                <w:szCs w:val="24"/>
                <w:lang w:val="de-AT"/>
              </w:rPr>
              <w:t>1.200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7478EAD3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1AC78D00" w14:textId="7D5D8CF8" w:rsidR="00277DC4" w:rsidRPr="007B3E15" w:rsidRDefault="007B3E15" w:rsidP="00E34186">
            <w:pPr>
              <w:spacing w:line="240" w:lineRule="auto"/>
              <w:ind w:right="-881"/>
              <w:rPr>
                <w:b/>
                <w:bCs/>
                <w:sz w:val="20"/>
                <w:szCs w:val="20"/>
                <w:lang w:val="de-AT"/>
              </w:rPr>
            </w:pPr>
            <w:r w:rsidRPr="007B3E15">
              <w:rPr>
                <w:b/>
                <w:bCs/>
                <w:sz w:val="20"/>
                <w:szCs w:val="20"/>
                <w:lang w:val="de-AT"/>
              </w:rPr>
              <w:t>Gültigkeitsdauer: Angebot gültig bis einschließlich XX.XX.XXXX.</w:t>
            </w:r>
          </w:p>
        </w:tc>
      </w:tr>
      <w:tr w:rsidR="00277DC4" w:rsidRPr="00E34186" w14:paraId="089FF22F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DD598D6" w14:textId="02BDACB4" w:rsidR="00277DC4" w:rsidRPr="00E34186" w:rsidRDefault="007B3E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8"/>
                <w:szCs w:val="28"/>
                <w:lang w:val="de-AT"/>
              </w:rPr>
              <w:t>Wir freuen uns auf</w:t>
            </w:r>
            <w:r w:rsidR="00277DC4" w:rsidRPr="00E34186">
              <w:rPr>
                <w:sz w:val="28"/>
                <w:szCs w:val="28"/>
                <w:lang w:val="de-AT"/>
              </w:rPr>
              <w:t xml:space="preserve"> die Zusammenarbeit.</w:t>
            </w:r>
          </w:p>
        </w:tc>
        <w:tc>
          <w:tcPr>
            <w:tcW w:w="5387" w:type="dxa"/>
            <w:vAlign w:val="bottom"/>
          </w:tcPr>
          <w:p w14:paraId="66553111" w14:textId="302DDE83" w:rsidR="00277DC4" w:rsidRPr="00E34186" w:rsidRDefault="00277DC4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</w:p>
          <w:p w14:paraId="6D484585" w14:textId="1C0267D0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7B1ABA1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4B619CA2" w14:textId="13ADA1A8" w:rsidR="00E44788" w:rsidRDefault="00E44788">
      <w:pPr>
        <w:rPr>
          <w:sz w:val="26"/>
          <w:szCs w:val="26"/>
        </w:rPr>
      </w:pPr>
    </w:p>
    <w:p w14:paraId="7AC2C6FE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1D58FDCE" w14:textId="77777777" w:rsidR="00E44788" w:rsidRDefault="00E44788">
      <w:pPr>
        <w:rPr>
          <w:sz w:val="26"/>
          <w:szCs w:val="26"/>
        </w:rPr>
      </w:pPr>
    </w:p>
    <w:p w14:paraId="7A0D814D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3267363" w14:textId="77777777" w:rsidR="00E44788" w:rsidRDefault="00E44788">
      <w:pPr>
        <w:rPr>
          <w:sz w:val="18"/>
          <w:szCs w:val="18"/>
        </w:rPr>
      </w:pPr>
    </w:p>
    <w:p w14:paraId="2525861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B95F434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32C62C2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799D0E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2EF1E5B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0A6C620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7AF864C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263F0AC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5B8D17B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4ED45DE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4423B2F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723E0090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4DF0F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A88468" w14:textId="77777777" w:rsidR="00E44788" w:rsidRDefault="00E44788">
      <w:pPr>
        <w:rPr>
          <w:sz w:val="20"/>
          <w:szCs w:val="20"/>
        </w:rPr>
      </w:pPr>
    </w:p>
    <w:p w14:paraId="0EEC596F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E8734" w14:textId="77777777" w:rsidR="004E2868" w:rsidRDefault="004E2868">
      <w:pPr>
        <w:spacing w:line="240" w:lineRule="auto"/>
      </w:pPr>
      <w:r>
        <w:separator/>
      </w:r>
    </w:p>
  </w:endnote>
  <w:endnote w:type="continuationSeparator" w:id="0">
    <w:p w14:paraId="744DDEB7" w14:textId="77777777" w:rsidR="004E2868" w:rsidRDefault="004E286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1DD63559-A539-4EB5-AAFE-3DBAAF1716B2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55D873EA-9B55-449F-9B2A-3EFF16C36AF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16209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0844C" w14:textId="3C8ED5A5" w:rsidR="00E44788" w:rsidRDefault="007B3E15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11F08729" wp14:editId="599B7971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0F2D67AD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53004CB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E34A78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150BC056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7EDE51F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31FC8AAA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40606C4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E27D04A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86E8C8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7413367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201C8DD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27AC754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3DA0E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652B16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D6BE9E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5FF9DD1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0FA3E45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1D7AE84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BEF0BB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9AA5A" w14:textId="77777777" w:rsidR="004E2868" w:rsidRDefault="004E2868">
      <w:pPr>
        <w:spacing w:line="240" w:lineRule="auto"/>
      </w:pPr>
      <w:r>
        <w:separator/>
      </w:r>
    </w:p>
  </w:footnote>
  <w:footnote w:type="continuationSeparator" w:id="0">
    <w:p w14:paraId="684D8BC0" w14:textId="77777777" w:rsidR="004E2868" w:rsidRDefault="004E286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F4D13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E6CA2D4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97211" w14:textId="72789073" w:rsidR="00E44788" w:rsidRDefault="007B3E15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C97DD63" wp14:editId="07EEE29F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99BE2F" w14:textId="5C90EA4B" w:rsidR="00E44788" w:rsidRDefault="007B3E15">
    <w:r>
      <w:rPr>
        <w:noProof/>
      </w:rPr>
      <w:drawing>
        <wp:anchor distT="114300" distB="114300" distL="114300" distR="114300" simplePos="0" relativeHeight="251657728" behindDoc="0" locked="0" layoutInCell="1" allowOverlap="1" wp14:anchorId="5914E70B" wp14:editId="42EEC1E3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2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E15"/>
    <w:rsid w:val="0003164D"/>
    <w:rsid w:val="00066F2C"/>
    <w:rsid w:val="0020213F"/>
    <w:rsid w:val="00277DC4"/>
    <w:rsid w:val="004547FC"/>
    <w:rsid w:val="0046241E"/>
    <w:rsid w:val="0048424C"/>
    <w:rsid w:val="004E2868"/>
    <w:rsid w:val="00705069"/>
    <w:rsid w:val="00731125"/>
    <w:rsid w:val="007B3E15"/>
    <w:rsid w:val="00866D73"/>
    <w:rsid w:val="00895149"/>
    <w:rsid w:val="00947127"/>
    <w:rsid w:val="00A0050E"/>
    <w:rsid w:val="00B837C6"/>
    <w:rsid w:val="00C915E4"/>
    <w:rsid w:val="00D228DF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1AC792"/>
  <w15:docId w15:val="{18C38E61-AEAC-46A7-A32C-448035611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202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4</cp:revision>
  <dcterms:created xsi:type="dcterms:W3CDTF">2025-10-02T08:47:00Z</dcterms:created>
  <dcterms:modified xsi:type="dcterms:W3CDTF">2025-10-10T09:25:00Z</dcterms:modified>
</cp:coreProperties>
</file>